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B2787" w14:textId="77777777" w:rsidR="008B2B38" w:rsidRPr="00577585" w:rsidRDefault="00973CC1" w:rsidP="008B2B38">
      <w:pPr>
        <w:rPr>
          <w:sz w:val="24"/>
        </w:rPr>
      </w:pPr>
      <w:r w:rsidRPr="00973CC1">
        <w:rPr>
          <w:noProof/>
          <w:sz w:val="24"/>
        </w:rPr>
        <mc:AlternateContent>
          <mc:Choice Requires="wps">
            <w:drawing>
              <wp:inline distT="0" distB="0" distL="0" distR="0" wp14:anchorId="4DAD5A25" wp14:editId="7038E93E">
                <wp:extent cx="6467475" cy="485775"/>
                <wp:effectExtent l="0" t="0" r="28575" b="28575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485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4007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AE1A" w14:textId="3A4C80C9" w:rsidR="00455327" w:rsidRPr="00973CC1" w:rsidRDefault="00162229" w:rsidP="00973CC1">
                            <w:pPr>
                              <w:jc w:val="center"/>
                              <w:rPr>
                                <w:b/>
                                <w:color w:val="C40079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40079"/>
                                <w:sz w:val="40"/>
                              </w:rPr>
                              <w:t>Formulier melding gegevenslek</w:t>
                            </w:r>
                          </w:p>
                          <w:p w14:paraId="670DEA1E" w14:textId="10F194D7" w:rsidR="00455327" w:rsidRPr="00973CC1" w:rsidRDefault="00455327" w:rsidP="009721D7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AD5A25" id="Tekstvak 2" o:spid="_x0000_s1026" style="width:509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" strokecolor="#c40079">
                <v:stroke joinstyle="miter"/>
                <v:textbox>
                  <w:txbxContent>
                    <w:p w14:paraId="46F2AE1A" w14:textId="3A4C80C9" w:rsidR="00455327" w:rsidRPr="00973CC1" w:rsidRDefault="00162229" w:rsidP="00973CC1">
                      <w:pPr>
                        <w:jc w:val="center"/>
                        <w:rPr>
                          <w:b/>
                          <w:color w:val="C40079"/>
                          <w:sz w:val="40"/>
                        </w:rPr>
                      </w:pPr>
                      <w:r>
                        <w:rPr>
                          <w:b/>
                          <w:color w:val="C40079"/>
                          <w:sz w:val="40"/>
                        </w:rPr>
                        <w:t>Formulier melding gegevenslek</w:t>
                      </w:r>
                    </w:p>
                    <w:p w14:paraId="670DEA1E" w14:textId="10F194D7" w:rsidR="00455327" w:rsidRPr="00973CC1" w:rsidRDefault="00455327" w:rsidP="009721D7">
                      <w:pPr>
                        <w:rPr>
                          <w:b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783D2F" w14:textId="3F83E22F" w:rsidR="008B2B38" w:rsidRDefault="00162229" w:rsidP="008B2B38">
      <w:pPr>
        <w:pStyle w:val="Kop1"/>
        <w:numPr>
          <w:ilvl w:val="0"/>
          <w:numId w:val="3"/>
        </w:numPr>
      </w:pPr>
      <w:r>
        <w:t>Luik 1 (in te vullen door degene die een gegevenslek vermoedt)</w:t>
      </w:r>
    </w:p>
    <w:p w14:paraId="4188E85C" w14:textId="77777777" w:rsidR="00162229" w:rsidRPr="00162229" w:rsidRDefault="00162229" w:rsidP="00162229"/>
    <w:tbl>
      <w:tblPr>
        <w:tblStyle w:val="Onopgemaaktetabel11"/>
        <w:tblW w:w="9747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644"/>
        <w:gridCol w:w="2775"/>
        <w:gridCol w:w="222"/>
        <w:gridCol w:w="3106"/>
      </w:tblGrid>
      <w:tr w:rsidR="00162229" w:rsidRPr="00324072" w14:paraId="5A5D3C48" w14:textId="77777777" w:rsidTr="009721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5D667C14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Datum en uur van het invullen van dit document:</w:t>
            </w:r>
          </w:p>
        </w:tc>
        <w:tc>
          <w:tcPr>
            <w:tcW w:w="2814" w:type="dxa"/>
          </w:tcPr>
          <w:p w14:paraId="3FB2F2AB" w14:textId="77777777" w:rsidR="00162229" w:rsidRPr="00324072" w:rsidRDefault="00162229" w:rsidP="00D10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324072">
              <w:rPr>
                <w:rFonts w:ascii="Arial" w:hAnsi="Arial" w:cs="Arial"/>
              </w:rPr>
              <w:t xml:space="preserve">Datum: </w:t>
            </w:r>
            <w:sdt>
              <w:sdtPr>
                <w:rPr>
                  <w:rFonts w:ascii="Arial" w:hAnsi="Arial" w:cs="Arial"/>
                </w:rPr>
                <w:id w:val="953282624"/>
                <w:placeholder>
                  <w:docPart w:val="FABC3767667D435288DB5F7402510C34"/>
                </w:placeholder>
                <w:showingPlcHdr/>
                <w:date w:fullDate="2018-03-14T00:00:00Z"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</w:rPr>
                  <w:t>Klik hier als u een datum wilt invoeren.</w:t>
                </w:r>
              </w:sdtContent>
            </w:sdt>
          </w:p>
        </w:tc>
        <w:tc>
          <w:tcPr>
            <w:tcW w:w="3273" w:type="dxa"/>
            <w:gridSpan w:val="2"/>
          </w:tcPr>
          <w:p w14:paraId="4F145712" w14:textId="77777777" w:rsidR="00162229" w:rsidRPr="00324072" w:rsidRDefault="00162229" w:rsidP="00D10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-1542983292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4F2433D7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45DE81D4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Wie heeft de inbreuk geconstateerd?</w:t>
            </w:r>
          </w:p>
        </w:tc>
        <w:tc>
          <w:tcPr>
            <w:tcW w:w="2814" w:type="dxa"/>
          </w:tcPr>
          <w:p w14:paraId="04277C88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Naam: </w:t>
            </w:r>
            <w:sdt>
              <w:sdtPr>
                <w:rPr>
                  <w:rFonts w:ascii="Arial" w:hAnsi="Arial" w:cs="Arial"/>
                </w:rPr>
                <w:id w:val="-1504278680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  <w:tc>
          <w:tcPr>
            <w:tcW w:w="3273" w:type="dxa"/>
            <w:gridSpan w:val="2"/>
          </w:tcPr>
          <w:p w14:paraId="79E13110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Functie: </w:t>
            </w:r>
            <w:sdt>
              <w:sdtPr>
                <w:rPr>
                  <w:rFonts w:ascii="Arial" w:hAnsi="Arial" w:cs="Arial"/>
                </w:rPr>
                <w:id w:val="693200708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5F6A726D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3AE590DA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Wanneer werd de inbreuk geconstateerd?</w:t>
            </w:r>
          </w:p>
        </w:tc>
        <w:tc>
          <w:tcPr>
            <w:tcW w:w="2814" w:type="dxa"/>
          </w:tcPr>
          <w:p w14:paraId="13F2DB8E" w14:textId="77777777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Datum: </w:t>
            </w:r>
            <w:sdt>
              <w:sdtPr>
                <w:rPr>
                  <w:rFonts w:ascii="Arial" w:hAnsi="Arial" w:cs="Arial"/>
                  <w:b/>
                </w:rPr>
                <w:id w:val="-775948362"/>
                <w:placeholder>
                  <w:docPart w:val="FABC3767667D435288DB5F7402510C34"/>
                </w:placeholder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273" w:type="dxa"/>
            <w:gridSpan w:val="2"/>
          </w:tcPr>
          <w:p w14:paraId="66DDA0B0" w14:textId="77777777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-83687716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597C8732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11B4AE6B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Omschrijf het incident waarbij zich mogelijk een inbreuk op de beveiliging van persoonsgegevens zich heeft voorgedaan:</w:t>
            </w:r>
          </w:p>
        </w:tc>
        <w:tc>
          <w:tcPr>
            <w:tcW w:w="6087" w:type="dxa"/>
            <w:gridSpan w:val="3"/>
          </w:tcPr>
          <w:sdt>
            <w:sdtPr>
              <w:rPr>
                <w:rFonts w:ascii="Arial" w:hAnsi="Arial" w:cs="Arial"/>
              </w:rPr>
              <w:id w:val="1842345098"/>
              <w:placeholder>
                <w:docPart w:val="588D5331191B45C0A7E7BB333F9BE37B"/>
              </w:placeholder>
              <w:showingPlcHdr/>
              <w:text/>
            </w:sdtPr>
            <w:sdtEndPr/>
            <w:sdtContent>
              <w:p w14:paraId="5B940B26" w14:textId="77777777" w:rsidR="00162229" w:rsidRPr="00324072" w:rsidRDefault="00162229" w:rsidP="00D1093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p>
            </w:sdtContent>
          </w:sdt>
        </w:tc>
      </w:tr>
      <w:tr w:rsidR="00162229" w:rsidRPr="00324072" w14:paraId="39032F6F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195B7391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Wanneer heeft de inbreuk plaatsgevonden?  (Vink aan en vul in)</w:t>
            </w:r>
          </w:p>
        </w:tc>
        <w:tc>
          <w:tcPr>
            <w:tcW w:w="2814" w:type="dxa"/>
          </w:tcPr>
          <w:p w14:paraId="646D3274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765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Op datum: </w:t>
            </w:r>
            <w:sdt>
              <w:sdtPr>
                <w:rPr>
                  <w:rFonts w:ascii="Arial" w:hAnsi="Arial" w:cs="Arial"/>
                </w:rPr>
                <w:id w:val="-1026327038"/>
                <w:placeholder>
                  <w:docPart w:val="FABC3767667D435288DB5F7402510C34"/>
                </w:placeholder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273" w:type="dxa"/>
            <w:gridSpan w:val="2"/>
          </w:tcPr>
          <w:p w14:paraId="4C356F7F" w14:textId="77777777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905883545"/>
                <w:placeholder>
                  <w:docPart w:val="588D5331191B45C0A7E7BB333F9BE37B"/>
                </w:placeholder>
                <w:showingPlcHdr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1804E3A5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4A3F7610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2814" w:type="dxa"/>
          </w:tcPr>
          <w:p w14:paraId="7FA11B40" w14:textId="77777777" w:rsidR="00162229" w:rsidRPr="00324072" w:rsidRDefault="00E84DDD" w:rsidP="00D10930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74814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Tussen datum: </w:t>
            </w:r>
            <w:sdt>
              <w:sdtPr>
                <w:rPr>
                  <w:rFonts w:ascii="Arial" w:hAnsi="Arial" w:cs="Arial"/>
                  <w:b/>
                </w:rPr>
                <w:id w:val="-589229440"/>
                <w:placeholder>
                  <w:docPart w:val="FABC3767667D435288DB5F7402510C34"/>
                </w:placeholder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273" w:type="dxa"/>
            <w:gridSpan w:val="2"/>
          </w:tcPr>
          <w:p w14:paraId="629F657A" w14:textId="77777777" w:rsidR="00162229" w:rsidRPr="00324072" w:rsidRDefault="00162229" w:rsidP="00D10930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+ uur: </w:t>
            </w:r>
            <w:sdt>
              <w:sdtPr>
                <w:rPr>
                  <w:rFonts w:ascii="Arial" w:hAnsi="Arial" w:cs="Arial"/>
                </w:rPr>
                <w:id w:val="-244420448"/>
                <w:placeholder>
                  <w:docPart w:val="588D5331191B45C0A7E7BB333F9BE37B"/>
                </w:placeholder>
                <w:showingPlcHdr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3113475A" w14:textId="77777777" w:rsidTr="009721D7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0E9E011E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2814" w:type="dxa"/>
          </w:tcPr>
          <w:p w14:paraId="5E9D9D02" w14:textId="77777777" w:rsidR="00162229" w:rsidRPr="00324072" w:rsidRDefault="00162229" w:rsidP="00D10930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     En datum: </w:t>
            </w:r>
            <w:sdt>
              <w:sdtPr>
                <w:rPr>
                  <w:rFonts w:ascii="Arial" w:hAnsi="Arial" w:cs="Arial"/>
                </w:rPr>
                <w:id w:val="-176811941"/>
                <w:placeholder>
                  <w:docPart w:val="FABC3767667D435288DB5F7402510C34"/>
                </w:placeholder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273" w:type="dxa"/>
            <w:gridSpan w:val="2"/>
          </w:tcPr>
          <w:p w14:paraId="5F9D5002" w14:textId="77777777" w:rsidR="00162229" w:rsidRPr="00324072" w:rsidRDefault="00162229" w:rsidP="00D10930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+ uur: </w:t>
            </w:r>
            <w:sdt>
              <w:sdtPr>
                <w:rPr>
                  <w:rFonts w:ascii="Arial" w:hAnsi="Arial" w:cs="Arial"/>
                </w:rPr>
                <w:id w:val="330959353"/>
                <w:showingPlcHdr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7677C1D9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4BA50D61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15FF193C" w14:textId="77777777" w:rsidR="00162229" w:rsidRPr="00324072" w:rsidRDefault="00E84DDD" w:rsidP="00D10930">
            <w:pPr>
              <w:pStyle w:val="Default"/>
              <w:spacing w:line="48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auto"/>
                  <w:sz w:val="22"/>
                  <w:szCs w:val="22"/>
                </w:rPr>
                <w:id w:val="1173762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Is </w:t>
            </w:r>
            <w:proofErr w:type="spellStart"/>
            <w:r w:rsidR="00162229" w:rsidRPr="00324072">
              <w:rPr>
                <w:rFonts w:ascii="Arial" w:hAnsi="Arial" w:cs="Arial"/>
                <w:color w:val="auto"/>
                <w:sz w:val="22"/>
                <w:szCs w:val="22"/>
              </w:rPr>
              <w:t>nog</w:t>
            </w:r>
            <w:proofErr w:type="spellEnd"/>
            <w:r w:rsidR="00162229"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162229" w:rsidRPr="00324072">
              <w:rPr>
                <w:rFonts w:ascii="Arial" w:hAnsi="Arial" w:cs="Arial"/>
                <w:color w:val="auto"/>
                <w:sz w:val="22"/>
                <w:szCs w:val="22"/>
              </w:rPr>
              <w:t>niet</w:t>
            </w:r>
            <w:proofErr w:type="spellEnd"/>
            <w:r w:rsidR="00162229"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162229" w:rsidRPr="00324072">
              <w:rPr>
                <w:rFonts w:ascii="Arial" w:hAnsi="Arial" w:cs="Arial"/>
                <w:color w:val="auto"/>
                <w:sz w:val="22"/>
                <w:szCs w:val="22"/>
              </w:rPr>
              <w:t>vastgesteld</w:t>
            </w:r>
            <w:proofErr w:type="spellEnd"/>
          </w:p>
        </w:tc>
      </w:tr>
      <w:tr w:rsidR="00162229" w:rsidRPr="00324072" w14:paraId="2A892EF4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6B54A4BB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Classificatie van de data: (Vink aan)</w:t>
            </w:r>
          </w:p>
        </w:tc>
        <w:tc>
          <w:tcPr>
            <w:tcW w:w="6087" w:type="dxa"/>
            <w:gridSpan w:val="3"/>
          </w:tcPr>
          <w:p w14:paraId="2940805D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00232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Geen persoonsgegevens, de gegevens zijn niet herleidbaar tot een individu</w:t>
            </w:r>
          </w:p>
        </w:tc>
      </w:tr>
      <w:tr w:rsidR="00162229" w:rsidRPr="00324072" w14:paraId="0521239E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BDAFED6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4B6F3A6C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03751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Naam + adres en woonplaats</w:t>
            </w:r>
          </w:p>
        </w:tc>
      </w:tr>
      <w:tr w:rsidR="00162229" w:rsidRPr="00324072" w14:paraId="799E5215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3602AD4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87" w:type="dxa"/>
            <w:gridSpan w:val="3"/>
          </w:tcPr>
          <w:p w14:paraId="7B57FD53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8868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Telefoonnummers</w:t>
            </w:r>
          </w:p>
        </w:tc>
      </w:tr>
      <w:tr w:rsidR="00162229" w:rsidRPr="00324072" w14:paraId="72BA625C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49BFF66D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087" w:type="dxa"/>
            <w:gridSpan w:val="3"/>
          </w:tcPr>
          <w:p w14:paraId="645D84BE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  <w:sdt>
              <w:sdtPr>
                <w:rPr>
                  <w:rFonts w:ascii="Arial" w:hAnsi="Arial" w:cs="Arial"/>
                  <w:lang w:val="en-US"/>
                </w:rPr>
                <w:id w:val="908808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  <w:lang w:val="en-US"/>
              </w:rPr>
              <w:t xml:space="preserve">E-mail </w:t>
            </w:r>
            <w:proofErr w:type="spellStart"/>
            <w:r w:rsidR="00162229" w:rsidRPr="00324072">
              <w:rPr>
                <w:rFonts w:ascii="Arial" w:hAnsi="Arial" w:cs="Arial"/>
                <w:lang w:val="en-US"/>
              </w:rPr>
              <w:t>adressen</w:t>
            </w:r>
            <w:proofErr w:type="spellEnd"/>
          </w:p>
        </w:tc>
      </w:tr>
      <w:tr w:rsidR="00162229" w:rsidRPr="00324072" w14:paraId="19BE2048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735C4E7E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87" w:type="dxa"/>
            <w:gridSpan w:val="3"/>
          </w:tcPr>
          <w:p w14:paraId="373C2758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800521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Gebruikersnamen, wachtwoorden of andere inloggegevens.</w:t>
            </w:r>
          </w:p>
        </w:tc>
      </w:tr>
      <w:tr w:rsidR="00162229" w:rsidRPr="00324072" w14:paraId="23152416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2DE91E4F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633C805C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3870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Financiële gegevens, rekeningnummers, creditcardnummers</w:t>
            </w:r>
          </w:p>
        </w:tc>
      </w:tr>
      <w:tr w:rsidR="00162229" w:rsidRPr="00324072" w14:paraId="61A3B623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7D163196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tabs>
                <w:tab w:val="left" w:pos="915"/>
              </w:tabs>
              <w:spacing w:line="480" w:lineRule="auto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87" w:type="dxa"/>
            <w:gridSpan w:val="3"/>
          </w:tcPr>
          <w:p w14:paraId="57794047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57210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Rijksregisternummer</w:t>
            </w:r>
          </w:p>
        </w:tc>
      </w:tr>
      <w:tr w:rsidR="00162229" w:rsidRPr="00324072" w14:paraId="453D2B7D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08F4E74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87" w:type="dxa"/>
            <w:gridSpan w:val="3"/>
          </w:tcPr>
          <w:p w14:paraId="74C1AE00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235239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Kopieën van identiteitsbewijzen</w:t>
            </w:r>
          </w:p>
        </w:tc>
      </w:tr>
      <w:tr w:rsidR="00162229" w:rsidRPr="00324072" w14:paraId="54C42D62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56BA2D0E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87" w:type="dxa"/>
            <w:gridSpan w:val="3"/>
          </w:tcPr>
          <w:p w14:paraId="3F5F5956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74652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Geboortedatum (of leeftijd)</w:t>
            </w:r>
          </w:p>
          <w:p w14:paraId="47F31D9F" w14:textId="77777777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lastRenderedPageBreak/>
              <w:t>Geboorteplaats</w:t>
            </w:r>
          </w:p>
        </w:tc>
      </w:tr>
      <w:tr w:rsidR="00162229" w:rsidRPr="00324072" w14:paraId="6BEE13AA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050DF387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3"/>
          </w:tcPr>
          <w:p w14:paraId="03443D3E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66908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Gegevens over iemands godsdienst of levensovertuiging, ras, politieke gezindheid of lidmaatschap van een vakvereniging</w:t>
            </w:r>
          </w:p>
        </w:tc>
      </w:tr>
      <w:tr w:rsidR="00162229" w:rsidRPr="00324072" w14:paraId="55D88274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27755E0B" w14:textId="77777777" w:rsidR="00162229" w:rsidRPr="00324072" w:rsidRDefault="00162229" w:rsidP="00162229">
            <w:pPr>
              <w:pStyle w:val="Default"/>
              <w:widowControl w:val="0"/>
              <w:numPr>
                <w:ilvl w:val="3"/>
                <w:numId w:val="17"/>
              </w:numPr>
              <w:spacing w:line="480" w:lineRule="auto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5CA58B29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69777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Gegevens over iemands gezondheid of seksuele geaardheid</w:t>
            </w:r>
          </w:p>
        </w:tc>
      </w:tr>
      <w:tr w:rsidR="00162229" w:rsidRPr="00324072" w14:paraId="675E4D0B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E117ED2" w14:textId="77777777" w:rsidR="00162229" w:rsidRPr="00324072" w:rsidRDefault="00162229" w:rsidP="00162229">
            <w:pPr>
              <w:pStyle w:val="Lijstalinea"/>
              <w:numPr>
                <w:ilvl w:val="3"/>
                <w:numId w:val="17"/>
              </w:numPr>
              <w:jc w:val="both"/>
              <w:rPr>
                <w:rFonts w:ascii="Arial" w:hAnsi="Arial" w:cs="Arial"/>
                <w:b w:val="0"/>
              </w:rPr>
            </w:pPr>
          </w:p>
        </w:tc>
        <w:tc>
          <w:tcPr>
            <w:tcW w:w="6087" w:type="dxa"/>
            <w:gridSpan w:val="3"/>
          </w:tcPr>
          <w:p w14:paraId="303B2099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645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Gegevens over iemands financiële of economische situatie, gegevens over schulden, salaris- en betalingsgegevens</w:t>
            </w:r>
          </w:p>
        </w:tc>
      </w:tr>
      <w:tr w:rsidR="00162229" w:rsidRPr="00324072" w14:paraId="60E75956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27BE996E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3"/>
          </w:tcPr>
          <w:p w14:paraId="5610E328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744140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Andere zoals gezinssamenstelling, woonsituatie, interesses, geslacht, nationaliteit, beroep, opleiding)</w:t>
            </w:r>
          </w:p>
        </w:tc>
      </w:tr>
      <w:tr w:rsidR="00162229" w:rsidRPr="00324072" w14:paraId="06A6AB6D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265B0FFC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0E8104ED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369072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Overig, namelijk:</w:t>
            </w:r>
            <w:sdt>
              <w:sdtPr>
                <w:rPr>
                  <w:rFonts w:ascii="Arial" w:hAnsi="Arial" w:cs="Arial"/>
                </w:rPr>
                <w:id w:val="394096721"/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7509CD10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430B3855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324072">
              <w:rPr>
                <w:rFonts w:ascii="Arial" w:hAnsi="Arial" w:cs="Arial"/>
                <w:color w:val="auto"/>
                <w:sz w:val="22"/>
                <w:szCs w:val="22"/>
                <w:lang w:val="nl-BE"/>
              </w:rPr>
              <w:t xml:space="preserve">Van hoeveel personen zijn persoonsgegevens betrokken bij de inbreuk? </w:t>
            </w:r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(</w:t>
            </w:r>
            <w:proofErr w:type="spellStart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Vink</w:t>
            </w:r>
            <w:proofErr w:type="spellEnd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aan</w:t>
            </w:r>
            <w:proofErr w:type="spellEnd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en</w:t>
            </w:r>
            <w:proofErr w:type="spellEnd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vul</w:t>
            </w:r>
            <w:proofErr w:type="spellEnd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in)</w:t>
            </w:r>
          </w:p>
        </w:tc>
        <w:tc>
          <w:tcPr>
            <w:tcW w:w="6087" w:type="dxa"/>
            <w:gridSpan w:val="3"/>
          </w:tcPr>
          <w:p w14:paraId="207CF683" w14:textId="77777777" w:rsidR="00162229" w:rsidRPr="00324072" w:rsidRDefault="00E84DDD" w:rsidP="00D1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69704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Geen. De gegevens zijn niet herleidbaar tot een individu</w:t>
            </w:r>
          </w:p>
        </w:tc>
      </w:tr>
      <w:tr w:rsidR="00162229" w:rsidRPr="00324072" w14:paraId="0EB9992B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140CD7F9" w14:textId="77777777" w:rsidR="00162229" w:rsidRPr="00324072" w:rsidRDefault="00162229" w:rsidP="00162229">
            <w:pPr>
              <w:pStyle w:val="Default"/>
              <w:widowControl w:val="0"/>
              <w:numPr>
                <w:ilvl w:val="1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4BC63A5B" w14:textId="77777777" w:rsidR="00162229" w:rsidRPr="00324072" w:rsidRDefault="00E84DDD" w:rsidP="00D1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591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Nog niet vastgesteld</w:t>
            </w:r>
          </w:p>
        </w:tc>
      </w:tr>
      <w:tr w:rsidR="00162229" w:rsidRPr="00324072" w14:paraId="6AD9A1DF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0135AD83" w14:textId="77777777" w:rsidR="00162229" w:rsidRPr="00324072" w:rsidRDefault="00162229" w:rsidP="00162229">
            <w:pPr>
              <w:pStyle w:val="Default"/>
              <w:widowControl w:val="0"/>
              <w:numPr>
                <w:ilvl w:val="1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6087" w:type="dxa"/>
            <w:gridSpan w:val="3"/>
          </w:tcPr>
          <w:p w14:paraId="034E387C" w14:textId="77777777" w:rsidR="00162229" w:rsidRPr="00324072" w:rsidRDefault="00E84DDD" w:rsidP="00D1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310622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Ten minste </w:t>
            </w:r>
            <w:sdt>
              <w:sdtPr>
                <w:rPr>
                  <w:rFonts w:ascii="Arial" w:hAnsi="Arial" w:cs="Arial"/>
                </w:rPr>
                <w:id w:val="1796558340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 (aantal), maar niet meer dan </w:t>
            </w:r>
            <w:sdt>
              <w:sdtPr>
                <w:rPr>
                  <w:rFonts w:ascii="Arial" w:hAnsi="Arial" w:cs="Arial"/>
                </w:rPr>
                <w:id w:val="1630365041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 (aantal) betrokkenen</w:t>
            </w:r>
          </w:p>
        </w:tc>
      </w:tr>
      <w:tr w:rsidR="00162229" w:rsidRPr="00324072" w14:paraId="5F700797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3A23CF86" w14:textId="754EBE78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276" w:lineRule="auto"/>
              <w:ind w:left="357" w:hanging="357"/>
              <w:rPr>
                <w:rFonts w:ascii="Arial" w:hAnsi="Arial" w:cs="Arial"/>
                <w:color w:val="auto"/>
                <w:sz w:val="22"/>
                <w:szCs w:val="22"/>
                <w:lang w:val="nl-BE"/>
              </w:rPr>
            </w:pPr>
            <w:r w:rsidRPr="00324072">
              <w:rPr>
                <w:rFonts w:ascii="Arial" w:hAnsi="Arial" w:cs="Arial"/>
                <w:color w:val="auto"/>
                <w:sz w:val="22"/>
                <w:szCs w:val="22"/>
                <w:lang w:val="nl-BE"/>
              </w:rPr>
              <w:t xml:space="preserve">Omschrijf de groep mensen waarvan persoonsgegevens zijn betrokken bij de inbreuk (bewoners, medewerkers, anderen): </w:t>
            </w:r>
          </w:p>
        </w:tc>
        <w:sdt>
          <w:sdtPr>
            <w:rPr>
              <w:rFonts w:ascii="Arial" w:hAnsi="Arial" w:cs="Arial"/>
            </w:rPr>
            <w:id w:val="-1206251690"/>
            <w:placeholder>
              <w:docPart w:val="588D5331191B45C0A7E7BB333F9BE37B"/>
            </w:placeholder>
            <w:showingPlcHdr/>
            <w:text/>
          </w:sdtPr>
          <w:sdtEndPr/>
          <w:sdtContent>
            <w:tc>
              <w:tcPr>
                <w:tcW w:w="6087" w:type="dxa"/>
                <w:gridSpan w:val="3"/>
              </w:tcPr>
              <w:p w14:paraId="0ADD1B61" w14:textId="77777777" w:rsidR="00162229" w:rsidRPr="00324072" w:rsidRDefault="00162229" w:rsidP="00D1093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p>
            </w:tc>
          </w:sdtContent>
        </w:sdt>
      </w:tr>
      <w:tr w:rsidR="00162229" w:rsidRPr="00324072" w14:paraId="42F43306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67E02443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276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Omstandigheden</w:t>
            </w:r>
            <w:proofErr w:type="spellEnd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 xml:space="preserve"> van het </w:t>
            </w:r>
            <w:proofErr w:type="spellStart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gegevenslek</w:t>
            </w:r>
            <w:proofErr w:type="spellEnd"/>
            <w:r w:rsidRPr="00324072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</w:p>
        </w:tc>
        <w:tc>
          <w:tcPr>
            <w:tcW w:w="6087" w:type="dxa"/>
            <w:gridSpan w:val="3"/>
          </w:tcPr>
          <w:p w14:paraId="1CDC1A93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14314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Alleen lezen (een niet geautoriseerde derde heeft (vertrouwelijke) data kunnen inzien. Verwerker heeft de data nog in zijn bezit.) - confidentialiteit is in gevaar</w:t>
            </w:r>
          </w:p>
        </w:tc>
      </w:tr>
      <w:tr w:rsidR="00162229" w:rsidRPr="00324072" w14:paraId="7FE6949E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2D563ACF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3"/>
          </w:tcPr>
          <w:p w14:paraId="601AD191" w14:textId="0C3832C3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73183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Kopiëren (een niet-geautoriseerde derde heeft data kunnen kopiëren. De data is ook nog in het bezit van Verwerker) - confidentialiteit is in gevaar</w:t>
            </w:r>
          </w:p>
        </w:tc>
      </w:tr>
      <w:tr w:rsidR="00162229" w:rsidRPr="00324072" w14:paraId="23AFA6C2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  <w:shd w:val="clear" w:color="auto" w:fill="auto"/>
          </w:tcPr>
          <w:p w14:paraId="4BE075A5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3"/>
          </w:tcPr>
          <w:p w14:paraId="7D0E2BB5" w14:textId="68EDF761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16307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Wijzigen (een niet-geautoriseerde derde heeft data (kunnen) wijzigen in systemen van Verwerker) - Integriteit is in gevaar</w:t>
            </w:r>
          </w:p>
        </w:tc>
      </w:tr>
      <w:tr w:rsidR="00162229" w:rsidRPr="00324072" w14:paraId="0C712CE5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249D1873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jc w:val="both"/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3"/>
          </w:tcPr>
          <w:p w14:paraId="39BFC18E" w14:textId="6300133E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61189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Verwijderen of vernietigen (een niet-geautoriseerde derde heeft data)</w:t>
            </w:r>
          </w:p>
        </w:tc>
      </w:tr>
      <w:tr w:rsidR="00162229" w:rsidRPr="00324072" w14:paraId="193E4C5C" w14:textId="77777777" w:rsidTr="009721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  <w:shd w:val="clear" w:color="auto" w:fill="auto"/>
          </w:tcPr>
          <w:p w14:paraId="6CD40B88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jc w:val="both"/>
              <w:rPr>
                <w:rFonts w:ascii="Arial" w:hAnsi="Arial" w:cs="Arial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1DCB3F0B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1722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Diefstal - Beschikbaarheid is in gevaar</w:t>
            </w:r>
          </w:p>
        </w:tc>
      </w:tr>
      <w:tr w:rsidR="00162229" w:rsidRPr="00324072" w14:paraId="32905CF3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06042437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jc w:val="both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67EE0DB2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202215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Nog niet bekend</w:t>
            </w:r>
          </w:p>
        </w:tc>
      </w:tr>
      <w:tr w:rsidR="00162229" w:rsidRPr="00324072" w14:paraId="781560CE" w14:textId="77777777" w:rsidTr="009721D7">
        <w:trPr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674AB6B5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Zijn alle Persoonsgegevens onbegrijpelijk of ontoegankelijk gemaakt voor ongeautoriseerde derden, bijvoorbeeld door encryptie of anonimiseren?</w:t>
            </w:r>
          </w:p>
        </w:tc>
        <w:tc>
          <w:tcPr>
            <w:tcW w:w="6087" w:type="dxa"/>
            <w:gridSpan w:val="3"/>
          </w:tcPr>
          <w:p w14:paraId="38503531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57500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 Ja, namelijk door: </w:t>
            </w:r>
            <w:sdt>
              <w:sdtPr>
                <w:rPr>
                  <w:rFonts w:ascii="Arial" w:hAnsi="Arial" w:cs="Arial"/>
                </w:rPr>
                <w:id w:val="565540918"/>
                <w:placeholder>
                  <w:docPart w:val="588D5331191B45C0A7E7BB333F9BE37B"/>
                </w:placeholder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                                                                   </w:t>
            </w:r>
          </w:p>
        </w:tc>
      </w:tr>
      <w:tr w:rsidR="00162229" w:rsidRPr="00324072" w14:paraId="0C62088C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72FAE07" w14:textId="77777777" w:rsidR="00162229" w:rsidRPr="00324072" w:rsidRDefault="00162229" w:rsidP="00162229">
            <w:pPr>
              <w:pStyle w:val="Default"/>
              <w:widowControl w:val="0"/>
              <w:numPr>
                <w:ilvl w:val="0"/>
                <w:numId w:val="17"/>
              </w:numPr>
              <w:spacing w:line="48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nl-BE"/>
              </w:rPr>
            </w:pPr>
          </w:p>
        </w:tc>
        <w:tc>
          <w:tcPr>
            <w:tcW w:w="6087" w:type="dxa"/>
            <w:gridSpan w:val="3"/>
          </w:tcPr>
          <w:p w14:paraId="2B3431AA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74496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Nee</w:t>
            </w:r>
          </w:p>
        </w:tc>
      </w:tr>
      <w:tr w:rsidR="00162229" w:rsidRPr="00324072" w14:paraId="24F9D581" w14:textId="77777777" w:rsidTr="009721D7">
        <w:trPr>
          <w:trHeight w:val="1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27EEA8C5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lastRenderedPageBreak/>
              <w:t>Welke beveiligingsmaatregelen (technisch en organisatorisch) zijn nu al getroffen om de bijkomende risico’s of schade door deze inbreuk te voorkomen of te beperken?</w:t>
            </w:r>
          </w:p>
        </w:tc>
        <w:sdt>
          <w:sdtPr>
            <w:rPr>
              <w:rFonts w:ascii="Arial" w:hAnsi="Arial" w:cs="Arial"/>
            </w:rPr>
            <w:id w:val="-1447459137"/>
            <w:placeholder>
              <w:docPart w:val="588D5331191B45C0A7E7BB333F9BE37B"/>
            </w:placeholder>
            <w:showingPlcHdr/>
            <w:text/>
          </w:sdtPr>
          <w:sdtEndPr/>
          <w:sdtContent>
            <w:tc>
              <w:tcPr>
                <w:tcW w:w="6087" w:type="dxa"/>
                <w:gridSpan w:val="3"/>
              </w:tcPr>
              <w:p w14:paraId="09CD531A" w14:textId="77777777" w:rsidR="00162229" w:rsidRPr="00324072" w:rsidRDefault="00162229" w:rsidP="00D10930">
                <w:pPr>
                  <w:jc w:val="both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</w:rPr>
                </w:pPr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p>
            </w:tc>
          </w:sdtContent>
        </w:sdt>
      </w:tr>
      <w:tr w:rsidR="00162229" w:rsidRPr="00324072" w14:paraId="225C959C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1F806D2A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Eerste beoordeling van het incident</w:t>
            </w:r>
          </w:p>
        </w:tc>
        <w:tc>
          <w:tcPr>
            <w:tcW w:w="6087" w:type="dxa"/>
            <w:gridSpan w:val="3"/>
          </w:tcPr>
          <w:p w14:paraId="1CE899AF" w14:textId="77777777" w:rsidR="00162229" w:rsidRPr="00324072" w:rsidRDefault="00E84DDD" w:rsidP="00D1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13445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Er zijn </w:t>
            </w:r>
            <w:r w:rsidR="00162229" w:rsidRPr="00324072">
              <w:rPr>
                <w:rFonts w:ascii="Arial" w:hAnsi="Arial" w:cs="Arial"/>
                <w:b/>
              </w:rPr>
              <w:t>zeker geen</w:t>
            </w:r>
            <w:r w:rsidR="00162229" w:rsidRPr="00324072">
              <w:rPr>
                <w:rFonts w:ascii="Arial" w:hAnsi="Arial" w:cs="Arial"/>
              </w:rPr>
              <w:t xml:space="preserve"> persoonsgegevens gelekt. Einde procedure.</w:t>
            </w:r>
          </w:p>
        </w:tc>
      </w:tr>
      <w:tr w:rsidR="00162229" w:rsidRPr="00324072" w14:paraId="1E9A1DA0" w14:textId="77777777" w:rsidTr="009721D7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54E43CA4" w14:textId="77777777" w:rsidR="00162229" w:rsidRPr="00324072" w:rsidRDefault="00162229" w:rsidP="00162229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</w:p>
        </w:tc>
        <w:tc>
          <w:tcPr>
            <w:tcW w:w="3043" w:type="dxa"/>
            <w:gridSpan w:val="2"/>
          </w:tcPr>
          <w:p w14:paraId="52F7378B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90008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Er zijn </w:t>
            </w:r>
            <w:r w:rsidR="00162229" w:rsidRPr="00324072">
              <w:rPr>
                <w:rFonts w:ascii="Arial" w:hAnsi="Arial" w:cs="Arial"/>
                <w:b/>
              </w:rPr>
              <w:t>vermoedelijk</w:t>
            </w:r>
            <w:r w:rsidR="00162229" w:rsidRPr="00324072">
              <w:rPr>
                <w:rFonts w:ascii="Arial" w:hAnsi="Arial" w:cs="Arial"/>
              </w:rPr>
              <w:t xml:space="preserve"> gegevens gelekt.</w:t>
            </w:r>
          </w:p>
        </w:tc>
        <w:tc>
          <w:tcPr>
            <w:tcW w:w="3044" w:type="dxa"/>
            <w:vMerge w:val="restart"/>
          </w:tcPr>
          <w:p w14:paraId="3563C8D2" w14:textId="77777777" w:rsidR="00BA46FF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Mail dit formulier </w:t>
            </w:r>
            <w:r w:rsidRPr="00324072">
              <w:rPr>
                <w:rFonts w:ascii="Arial" w:hAnsi="Arial" w:cs="Arial"/>
                <w:b/>
              </w:rPr>
              <w:t>SNEL</w:t>
            </w:r>
            <w:r w:rsidRPr="00324072">
              <w:rPr>
                <w:rFonts w:ascii="Arial" w:hAnsi="Arial" w:cs="Arial"/>
              </w:rPr>
              <w:t xml:space="preserve"> naar de centrale DPO</w:t>
            </w:r>
            <w:r w:rsidR="004F1BF3" w:rsidRPr="00324072">
              <w:rPr>
                <w:rFonts w:ascii="Arial" w:hAnsi="Arial" w:cs="Arial"/>
              </w:rPr>
              <w:t>:</w:t>
            </w:r>
            <w:r w:rsidR="009721D7" w:rsidRPr="00324072">
              <w:rPr>
                <w:rFonts w:ascii="Arial" w:hAnsi="Arial" w:cs="Arial"/>
              </w:rPr>
              <w:t xml:space="preserve"> </w:t>
            </w:r>
          </w:p>
          <w:p w14:paraId="2A619819" w14:textId="1C63A2A8" w:rsidR="009721D7" w:rsidRPr="00324072" w:rsidRDefault="009721D7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Julie Vanhooreweghe</w:t>
            </w:r>
          </w:p>
          <w:p w14:paraId="77C0674E" w14:textId="1E7DDD2C" w:rsidR="004F1BF3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</w:rPr>
            </w:pPr>
            <w:hyperlink r:id="rId7" w:history="1">
              <w:r w:rsidR="00BA46FF" w:rsidRPr="00324072">
                <w:rPr>
                  <w:rStyle w:val="Hyperlink"/>
                  <w:rFonts w:ascii="Arial" w:hAnsi="Arial" w:cs="Arial"/>
                </w:rPr>
                <w:t>julie.vanhooreweghe@hict.be</w:t>
              </w:r>
            </w:hyperlink>
          </w:p>
          <w:p w14:paraId="595AF80F" w14:textId="0D3EABC6" w:rsidR="00BA46FF" w:rsidRPr="00324072" w:rsidRDefault="00BA46FF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Arial" w:hAnsi="Arial" w:cs="Arial"/>
                <w:color w:val="auto"/>
                <w:u w:val="none"/>
              </w:rPr>
            </w:pPr>
            <w:r w:rsidRPr="00324072">
              <w:rPr>
                <w:rStyle w:val="Hyperlink"/>
                <w:rFonts w:ascii="Arial" w:hAnsi="Arial" w:cs="Arial"/>
                <w:color w:val="auto"/>
                <w:u w:val="none"/>
              </w:rPr>
              <w:t>+32 499 16 65 48</w:t>
            </w:r>
          </w:p>
          <w:p w14:paraId="2849499F" w14:textId="69A9DB3F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Vakantieperiode? Breng ook je </w:t>
            </w:r>
            <w:hyperlink r:id="rId8" w:history="1">
              <w:r w:rsidR="009721D7" w:rsidRPr="00324072">
                <w:rPr>
                  <w:rStyle w:val="Hyperlink"/>
                  <w:rFonts w:ascii="Arial" w:hAnsi="Arial" w:cs="Arial"/>
                </w:rPr>
                <w:t>privacy@pniel.be</w:t>
              </w:r>
            </w:hyperlink>
            <w:r w:rsidR="00324072" w:rsidRPr="00324072">
              <w:rPr>
                <w:rStyle w:val="Hyperlink"/>
                <w:rFonts w:ascii="Arial" w:hAnsi="Arial" w:cs="Arial"/>
              </w:rPr>
              <w:t xml:space="preserve"> </w:t>
            </w:r>
            <w:r w:rsidR="00324072" w:rsidRPr="00324072">
              <w:rPr>
                <w:rStyle w:val="Hyperlink"/>
                <w:rFonts w:ascii="Arial" w:hAnsi="Arial" w:cs="Arial"/>
                <w:color w:val="auto"/>
                <w:u w:val="none"/>
              </w:rPr>
              <w:t>+32 3 410 12 70</w:t>
            </w:r>
            <w:r w:rsidR="009721D7" w:rsidRPr="00324072">
              <w:rPr>
                <w:rFonts w:ascii="Arial" w:hAnsi="Arial" w:cs="Arial"/>
              </w:rPr>
              <w:t xml:space="preserve"> </w:t>
            </w:r>
            <w:r w:rsidRPr="00324072">
              <w:rPr>
                <w:rFonts w:ascii="Arial" w:hAnsi="Arial" w:cs="Arial"/>
              </w:rPr>
              <w:t>op de hoogte.</w:t>
            </w:r>
          </w:p>
        </w:tc>
      </w:tr>
      <w:tr w:rsidR="00162229" w:rsidRPr="00324072" w14:paraId="76E8051A" w14:textId="77777777" w:rsidTr="009721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196F33D5" w14:textId="77777777" w:rsidR="00162229" w:rsidRPr="00324072" w:rsidRDefault="00162229" w:rsidP="00162229">
            <w:pPr>
              <w:pStyle w:val="Lijstalinea"/>
              <w:numPr>
                <w:ilvl w:val="0"/>
                <w:numId w:val="16"/>
              </w:numPr>
              <w:rPr>
                <w:rFonts w:ascii="Arial" w:hAnsi="Arial" w:cs="Arial"/>
              </w:rPr>
            </w:pPr>
          </w:p>
        </w:tc>
        <w:tc>
          <w:tcPr>
            <w:tcW w:w="3043" w:type="dxa"/>
            <w:gridSpan w:val="2"/>
          </w:tcPr>
          <w:p w14:paraId="5A242867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6954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Er zijn </w:t>
            </w:r>
            <w:r w:rsidR="00162229" w:rsidRPr="00324072">
              <w:rPr>
                <w:rFonts w:ascii="Arial" w:hAnsi="Arial" w:cs="Arial"/>
                <w:b/>
              </w:rPr>
              <w:t>zeker</w:t>
            </w:r>
            <w:r w:rsidR="00162229" w:rsidRPr="00324072">
              <w:rPr>
                <w:rFonts w:ascii="Arial" w:hAnsi="Arial" w:cs="Arial"/>
              </w:rPr>
              <w:t xml:space="preserve"> gegevens gelekt.</w:t>
            </w:r>
          </w:p>
        </w:tc>
        <w:tc>
          <w:tcPr>
            <w:tcW w:w="3044" w:type="dxa"/>
            <w:vMerge/>
          </w:tcPr>
          <w:p w14:paraId="382ECFD6" w14:textId="77777777" w:rsidR="00162229" w:rsidRPr="00324072" w:rsidRDefault="00162229" w:rsidP="00D1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014B503" w14:textId="77777777" w:rsidR="00162229" w:rsidRPr="00162229" w:rsidRDefault="00162229" w:rsidP="00162229"/>
    <w:p w14:paraId="7C1350D5" w14:textId="07BB3496" w:rsidR="00455327" w:rsidRDefault="00162229" w:rsidP="00455327">
      <w:pPr>
        <w:pStyle w:val="Kop1"/>
        <w:numPr>
          <w:ilvl w:val="0"/>
          <w:numId w:val="3"/>
        </w:numPr>
      </w:pPr>
      <w:r>
        <w:t>Luik 2 (in te vullen door DPO)</w:t>
      </w:r>
    </w:p>
    <w:p w14:paraId="5FF12526" w14:textId="6290254D" w:rsidR="00C24CA0" w:rsidRDefault="00C24CA0" w:rsidP="00C24CA0"/>
    <w:tbl>
      <w:tblPr>
        <w:tblStyle w:val="Onopgemaaktetabel11"/>
        <w:tblW w:w="9747" w:type="dxa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061"/>
        <w:gridCol w:w="2843"/>
        <w:gridCol w:w="2843"/>
      </w:tblGrid>
      <w:tr w:rsidR="00162229" w:rsidRPr="00324072" w14:paraId="14E95BB4" w14:textId="77777777" w:rsidTr="00D109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7E515D89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Naam van de DPO</w:t>
            </w:r>
          </w:p>
        </w:tc>
        <w:tc>
          <w:tcPr>
            <w:tcW w:w="6087" w:type="dxa"/>
            <w:gridSpan w:val="2"/>
          </w:tcPr>
          <w:p w14:paraId="127E5E03" w14:textId="77777777" w:rsidR="00162229" w:rsidRPr="00324072" w:rsidRDefault="00162229" w:rsidP="00D109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Naam: </w:t>
            </w:r>
            <w:sdt>
              <w:sdtPr>
                <w:rPr>
                  <w:rFonts w:ascii="Arial" w:hAnsi="Arial" w:cs="Arial"/>
                </w:rPr>
                <w:id w:val="-739717489"/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3E2418C4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576FCE39" w14:textId="6F0C1419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Startdatum verwerking melding door DPO</w:t>
            </w:r>
          </w:p>
        </w:tc>
        <w:tc>
          <w:tcPr>
            <w:tcW w:w="3043" w:type="dxa"/>
          </w:tcPr>
          <w:p w14:paraId="774745A2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Datum: </w:t>
            </w:r>
            <w:sdt>
              <w:sdtPr>
                <w:rPr>
                  <w:rFonts w:ascii="Arial" w:hAnsi="Arial" w:cs="Arial"/>
                  <w:b/>
                </w:rPr>
                <w:id w:val="-679655653"/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044" w:type="dxa"/>
          </w:tcPr>
          <w:p w14:paraId="04474B65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672912978"/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522B472C" w14:textId="77777777" w:rsidTr="00D109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09D6DE17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Is er bijkomende informatie opgevraagd?</w:t>
            </w:r>
          </w:p>
        </w:tc>
        <w:tc>
          <w:tcPr>
            <w:tcW w:w="6087" w:type="dxa"/>
            <w:gridSpan w:val="2"/>
          </w:tcPr>
          <w:p w14:paraId="1312C564" w14:textId="77777777" w:rsidR="00162229" w:rsidRPr="00324072" w:rsidRDefault="00E84DDD" w:rsidP="00D1093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902704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Nee</w:t>
            </w:r>
          </w:p>
        </w:tc>
      </w:tr>
      <w:tr w:rsidR="00162229" w:rsidRPr="00324072" w14:paraId="65C710DB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1564583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2"/>
          </w:tcPr>
          <w:p w14:paraId="45B5AD53" w14:textId="77777777" w:rsidR="00162229" w:rsidRPr="00324072" w:rsidRDefault="00E84DDD" w:rsidP="00D1093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388038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Ja: specifieer: </w:t>
            </w:r>
            <w:sdt>
              <w:sdtPr>
                <w:rPr>
                  <w:rFonts w:ascii="Arial" w:hAnsi="Arial" w:cs="Arial"/>
                </w:rPr>
                <w:id w:val="659814073"/>
                <w:placeholder>
                  <w:docPart w:val="0FEE7818D2894FBC8E21DEB62897E185"/>
                </w:placeholder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079D897F" w14:textId="77777777" w:rsidTr="00D10930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20DE9B3F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Conclusie: Is er een effectief persoonsgegevenslek?</w:t>
            </w:r>
          </w:p>
        </w:tc>
        <w:tc>
          <w:tcPr>
            <w:tcW w:w="6087" w:type="dxa"/>
            <w:gridSpan w:val="2"/>
          </w:tcPr>
          <w:p w14:paraId="16F672C4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00628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Nee. Einde procedure</w:t>
            </w:r>
          </w:p>
        </w:tc>
      </w:tr>
      <w:tr w:rsidR="00162229" w:rsidRPr="00324072" w14:paraId="250C2DAC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41B07AC5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2"/>
          </w:tcPr>
          <w:p w14:paraId="2A62A2CC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77170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Ja, maar met een laag risico. Omschrijf: </w:t>
            </w:r>
            <w:sdt>
              <w:sdtPr>
                <w:rPr>
                  <w:rFonts w:ascii="Arial" w:hAnsi="Arial" w:cs="Arial"/>
                </w:rPr>
                <w:id w:val="-160542298"/>
                <w:placeholder>
                  <w:docPart w:val="0FEE7818D2894FBC8E21DEB62897E185"/>
                </w:placeholder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04C3EFA7" w14:textId="77777777" w:rsidTr="00D10930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5F40F6D9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2"/>
          </w:tcPr>
          <w:p w14:paraId="5A4ADB17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847295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Ja, met een hoog risico. Omschrijf: </w:t>
            </w:r>
            <w:sdt>
              <w:sdtPr>
                <w:rPr>
                  <w:rFonts w:ascii="Arial" w:hAnsi="Arial" w:cs="Arial"/>
                </w:rPr>
                <w:id w:val="-1330905367"/>
                <w:placeholder>
                  <w:docPart w:val="0FEE7818D2894FBC8E21DEB62897E185"/>
                </w:placeholder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77D71B14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6BCD9B87" w14:textId="3D6C053C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Directie op de hoogte gebracht op:</w:t>
            </w:r>
          </w:p>
        </w:tc>
        <w:tc>
          <w:tcPr>
            <w:tcW w:w="6087" w:type="dxa"/>
            <w:gridSpan w:val="2"/>
          </w:tcPr>
          <w:p w14:paraId="49D47D48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3361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N.v.t. Einde procedure</w:t>
            </w:r>
          </w:p>
        </w:tc>
      </w:tr>
      <w:tr w:rsidR="00162229" w:rsidRPr="00324072" w14:paraId="3F2B8109" w14:textId="77777777" w:rsidTr="00D10930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1236CC00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3043" w:type="dxa"/>
          </w:tcPr>
          <w:p w14:paraId="5B3CC7AF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93316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Datum: </w:t>
            </w:r>
            <w:sdt>
              <w:sdtPr>
                <w:rPr>
                  <w:rFonts w:ascii="Arial" w:hAnsi="Arial" w:cs="Arial"/>
                  <w:b/>
                </w:rPr>
                <w:id w:val="55444837"/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044" w:type="dxa"/>
          </w:tcPr>
          <w:p w14:paraId="45C55A71" w14:textId="77777777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791255400"/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126672B0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030203E6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2"/>
          </w:tcPr>
          <w:p w14:paraId="7F5C48EC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Naam van </w:t>
            </w:r>
            <w:proofErr w:type="spellStart"/>
            <w:r w:rsidRPr="00324072">
              <w:rPr>
                <w:rFonts w:ascii="Arial" w:hAnsi="Arial" w:cs="Arial"/>
              </w:rPr>
              <w:t>contactperso</w:t>
            </w:r>
            <w:proofErr w:type="spellEnd"/>
            <w:r w:rsidRPr="00324072">
              <w:rPr>
                <w:rFonts w:ascii="Arial" w:hAnsi="Arial" w:cs="Arial"/>
              </w:rPr>
              <w:t xml:space="preserve">(o)n(en) bij directie/schoolbestuur: </w:t>
            </w:r>
            <w:sdt>
              <w:sdtPr>
                <w:rPr>
                  <w:rFonts w:ascii="Arial" w:hAnsi="Arial" w:cs="Arial"/>
                </w:rPr>
                <w:id w:val="1842577113"/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4CBC3B80" w14:textId="77777777" w:rsidTr="00D109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7F4A722C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  <w:b w:val="0"/>
                <w:bCs w:val="0"/>
              </w:rPr>
            </w:pPr>
            <w:r w:rsidRPr="00324072">
              <w:rPr>
                <w:rFonts w:ascii="Arial" w:hAnsi="Arial" w:cs="Arial"/>
              </w:rPr>
              <w:t>Gegevensbeschermingsautoriteit (GBA) op de hoogte gebracht op:</w:t>
            </w:r>
          </w:p>
        </w:tc>
        <w:tc>
          <w:tcPr>
            <w:tcW w:w="6087" w:type="dxa"/>
            <w:gridSpan w:val="2"/>
          </w:tcPr>
          <w:p w14:paraId="660AF094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20615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N.v.t. Einde procedure</w:t>
            </w:r>
          </w:p>
        </w:tc>
      </w:tr>
      <w:tr w:rsidR="00162229" w:rsidRPr="00324072" w14:paraId="21EBB060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6C438041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3043" w:type="dxa"/>
          </w:tcPr>
          <w:p w14:paraId="749C26E2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660852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Datum: </w:t>
            </w:r>
            <w:sdt>
              <w:sdtPr>
                <w:rPr>
                  <w:rFonts w:ascii="Arial" w:hAnsi="Arial" w:cs="Arial"/>
                  <w:b/>
                </w:rPr>
                <w:id w:val="-1334677159"/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044" w:type="dxa"/>
          </w:tcPr>
          <w:p w14:paraId="258CB440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-1106343328"/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2425D9B2" w14:textId="77777777" w:rsidTr="00D109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69DA2465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Moeten betrokkenen geïnformeerd worden?</w:t>
            </w:r>
          </w:p>
        </w:tc>
        <w:tc>
          <w:tcPr>
            <w:tcW w:w="6087" w:type="dxa"/>
            <w:gridSpan w:val="2"/>
          </w:tcPr>
          <w:p w14:paraId="70B32881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-1053235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>Nee.</w:t>
            </w:r>
          </w:p>
        </w:tc>
      </w:tr>
      <w:tr w:rsidR="00162229" w:rsidRPr="00324072" w14:paraId="68C58F96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5B1D4CD1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2"/>
          </w:tcPr>
          <w:p w14:paraId="0E18CEE3" w14:textId="77777777" w:rsidR="00162229" w:rsidRPr="00324072" w:rsidRDefault="00E84DDD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MS Gothic" w:hAnsi="Arial" w:cs="Arial"/>
              </w:rPr>
            </w:pPr>
            <w:sdt>
              <w:sdtPr>
                <w:rPr>
                  <w:rFonts w:ascii="Arial" w:hAnsi="Arial" w:cs="Arial"/>
                </w:rPr>
                <w:id w:val="635842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Ja. Dit moet gecommuniceerd worden: </w:t>
            </w:r>
            <w:sdt>
              <w:sdtPr>
                <w:rPr>
                  <w:rFonts w:ascii="Arial" w:hAnsi="Arial" w:cs="Arial"/>
                </w:rPr>
                <w:id w:val="1340282848"/>
                <w:showingPlcHdr/>
                <w:text/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2FA9700C" w14:textId="77777777" w:rsidTr="00D1093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 w:val="restart"/>
          </w:tcPr>
          <w:p w14:paraId="564FE568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Rapport opgesteld op</w:t>
            </w:r>
          </w:p>
        </w:tc>
        <w:tc>
          <w:tcPr>
            <w:tcW w:w="3043" w:type="dxa"/>
          </w:tcPr>
          <w:p w14:paraId="5220A6C4" w14:textId="77777777" w:rsidR="00162229" w:rsidRPr="00324072" w:rsidRDefault="00E84DDD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213271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2229" w:rsidRPr="00324072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62229" w:rsidRPr="00324072">
              <w:rPr>
                <w:rFonts w:ascii="Arial" w:hAnsi="Arial" w:cs="Arial"/>
              </w:rPr>
              <w:t xml:space="preserve">Datum: </w:t>
            </w:r>
            <w:sdt>
              <w:sdtPr>
                <w:rPr>
                  <w:rFonts w:ascii="Arial" w:hAnsi="Arial" w:cs="Arial"/>
                  <w:b/>
                </w:rPr>
                <w:id w:val="1823847808"/>
                <w:showingPlcHdr/>
                <w:date>
                  <w:dateFormat w:val="d/MM/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r w:rsidR="00162229"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een datum wilt invoeren.</w:t>
                </w:r>
              </w:sdtContent>
            </w:sdt>
          </w:p>
        </w:tc>
        <w:tc>
          <w:tcPr>
            <w:tcW w:w="3044" w:type="dxa"/>
          </w:tcPr>
          <w:p w14:paraId="49AA91D5" w14:textId="77777777" w:rsidR="00162229" w:rsidRPr="00324072" w:rsidRDefault="00162229" w:rsidP="00D109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 xml:space="preserve">Uur: </w:t>
            </w:r>
            <w:sdt>
              <w:sdtPr>
                <w:rPr>
                  <w:rFonts w:ascii="Arial" w:hAnsi="Arial" w:cs="Arial"/>
                </w:rPr>
                <w:id w:val="1344214468"/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  <w:b/>
                  </w:rPr>
                  <w:t>Klik hier als u tekst wilt invoeren.</w:t>
                </w:r>
              </w:sdtContent>
            </w:sdt>
          </w:p>
        </w:tc>
      </w:tr>
      <w:tr w:rsidR="00162229" w:rsidRPr="00324072" w14:paraId="0A3B20D1" w14:textId="77777777" w:rsidTr="00D10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vMerge/>
          </w:tcPr>
          <w:p w14:paraId="123C43C5" w14:textId="77777777" w:rsidR="00162229" w:rsidRPr="00324072" w:rsidRDefault="00162229" w:rsidP="00162229">
            <w:pPr>
              <w:pStyle w:val="Lijstalinea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</w:tc>
        <w:tc>
          <w:tcPr>
            <w:tcW w:w="6087" w:type="dxa"/>
            <w:gridSpan w:val="2"/>
          </w:tcPr>
          <w:p w14:paraId="2D009404" w14:textId="77777777" w:rsidR="00162229" w:rsidRPr="00324072" w:rsidRDefault="00162229" w:rsidP="00D109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24072">
              <w:rPr>
                <w:rFonts w:ascii="Arial" w:hAnsi="Arial" w:cs="Arial"/>
              </w:rPr>
              <w:t>Rapport</w:t>
            </w:r>
            <w:r w:rsidRPr="00324072">
              <w:rPr>
                <w:rFonts w:ascii="Arial" w:eastAsia="MS Gothic" w:hAnsi="Arial" w:cs="Arial"/>
              </w:rPr>
              <w:t xml:space="preserve"> </w:t>
            </w:r>
            <w:r w:rsidRPr="00324072">
              <w:rPr>
                <w:rFonts w:ascii="Arial" w:hAnsi="Arial" w:cs="Arial"/>
              </w:rPr>
              <w:t xml:space="preserve">opgeslagen (locatie en naam): </w:t>
            </w:r>
            <w:sdt>
              <w:sdtPr>
                <w:rPr>
                  <w:rFonts w:ascii="Arial" w:hAnsi="Arial" w:cs="Arial"/>
                </w:rPr>
                <w:id w:val="1105469940"/>
                <w:placeholder>
                  <w:docPart w:val="0FEE7818D2894FBC8E21DEB62897E185"/>
                </w:placeholder>
                <w:showingPlcHdr/>
                <w:text/>
              </w:sdtPr>
              <w:sdtEndPr/>
              <w:sdtContent>
                <w:r w:rsidRPr="00324072">
                  <w:rPr>
                    <w:rStyle w:val="Tekstvantijdelijkeaanduiding"/>
                    <w:rFonts w:ascii="Arial" w:hAnsi="Arial" w:cs="Arial"/>
                  </w:rPr>
                  <w:t>Klik hier als u tekst wilt invoeren.</w:t>
                </w:r>
              </w:sdtContent>
            </w:sdt>
          </w:p>
        </w:tc>
      </w:tr>
    </w:tbl>
    <w:p w14:paraId="4EF3E97E" w14:textId="77777777" w:rsidR="00162229" w:rsidRPr="00C24CA0" w:rsidRDefault="00162229" w:rsidP="00C24CA0">
      <w:bookmarkStart w:id="0" w:name="_GoBack"/>
      <w:bookmarkEnd w:id="0"/>
    </w:p>
    <w:sectPr w:rsidR="00162229" w:rsidRPr="00C24CA0" w:rsidSect="00856E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119" w:right="1274" w:bottom="1588" w:left="624" w:header="833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719E3" w14:textId="77777777" w:rsidR="00E84DDD" w:rsidRDefault="00E84DDD" w:rsidP="00687118">
      <w:pPr>
        <w:spacing w:after="0" w:line="240" w:lineRule="auto"/>
      </w:pPr>
      <w:r>
        <w:separator/>
      </w:r>
    </w:p>
  </w:endnote>
  <w:endnote w:type="continuationSeparator" w:id="0">
    <w:p w14:paraId="30E9F59C" w14:textId="77777777" w:rsidR="00E84DDD" w:rsidRDefault="00E84DDD" w:rsidP="0068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5DE2902-CCF6-4E2E-A113-C60B7B0E97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06D0BEA1-978A-4E17-BB1E-5AA2F705B940}"/>
    <w:embedBold r:id="rId3" w:fontKey="{616C6608-AF7E-45E0-893D-55C568B5448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B4D830E-79BB-489C-862E-D9CF2FEF5A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03C8DD9D-293E-4959-947D-0D91E75409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0185F72-890F-4300-B639-272628452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8C59E" w14:textId="77777777" w:rsidR="00AD79D8" w:rsidRDefault="00AD79D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90DF8" w14:textId="5E584CD3" w:rsidR="00455327" w:rsidRPr="00AD79D8" w:rsidRDefault="00455327" w:rsidP="00AD79D8">
    <w:pPr>
      <w:pStyle w:val="Voettekst"/>
      <w:tabs>
        <w:tab w:val="clear" w:pos="9072"/>
        <w:tab w:val="right" w:pos="9923"/>
      </w:tabs>
      <w:rPr>
        <w:rFonts w:cs="Arial"/>
        <w:noProof/>
        <w:color w:val="938369"/>
        <w:sz w:val="16"/>
        <w:lang w:eastAsia="nl-BE"/>
      </w:rPr>
    </w:pPr>
    <w:r>
      <w:rPr>
        <w:rFonts w:cs="Arial"/>
        <w:noProof/>
        <w:color w:val="938369"/>
        <w:sz w:val="16"/>
        <w:lang w:eastAsia="nl-B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B5806C" wp14:editId="470C8241">
              <wp:simplePos x="0" y="0"/>
              <wp:positionH relativeFrom="column">
                <wp:posOffset>468630</wp:posOffset>
              </wp:positionH>
              <wp:positionV relativeFrom="paragraph">
                <wp:posOffset>47625</wp:posOffset>
              </wp:positionV>
              <wp:extent cx="45719" cy="45719"/>
              <wp:effectExtent l="0" t="0" r="0" b="0"/>
              <wp:wrapNone/>
              <wp:docPr id="4" name="Ova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45719"/>
                      </a:xfrm>
                      <a:prstGeom prst="ellipse">
                        <a:avLst/>
                      </a:prstGeom>
                      <a:solidFill>
                        <a:srgbClr val="C4007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580084E8" id="Ovaal 4" o:spid="_x0000_s1026" style="position:absolute;margin-left:36.9pt;margin-top:3.75pt;width:3.6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" fillcolor="#c40079" stroked="f" strokeweight="1pt">
              <v:stroke joinstyle="miter"/>
            </v:oval>
          </w:pict>
        </mc:Fallback>
      </mc:AlternateContent>
    </w:r>
    <w:r w:rsidRPr="001601CC">
      <w:rPr>
        <w:rFonts w:cs="Arial"/>
        <w:noProof/>
        <w:color w:val="938369"/>
        <w:sz w:val="16"/>
        <w:lang w:eastAsia="nl-BE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45EDDB58" wp14:editId="51048FBE">
              <wp:simplePos x="0" y="0"/>
              <wp:positionH relativeFrom="column">
                <wp:posOffset>5292830</wp:posOffset>
              </wp:positionH>
              <wp:positionV relativeFrom="paragraph">
                <wp:posOffset>-441960</wp:posOffset>
              </wp:positionV>
              <wp:extent cx="179705" cy="179705"/>
              <wp:effectExtent l="0" t="0" r="0" b="0"/>
              <wp:wrapNone/>
              <wp:docPr id="2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" cy="179705"/>
                      </a:xfrm>
                      <a:prstGeom prst="ellipse">
                        <a:avLst/>
                      </a:prstGeom>
                      <a:solidFill>
                        <a:srgbClr val="9383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00F238" id="Oval 18" o:spid="_x0000_s1026" style="position:absolute;margin-left:416.75pt;margin-top:-34.8pt;width:14.15pt;height:14.1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" fillcolor="#938369" stroked="f" strokeweight="1pt">
              <v:stroke joinstyle="miter"/>
            </v:oval>
          </w:pict>
        </mc:Fallback>
      </mc:AlternateContent>
    </w:r>
    <w:r w:rsidRPr="001601CC">
      <w:rPr>
        <w:rFonts w:cs="Arial"/>
        <w:noProof/>
        <w:color w:val="938369"/>
        <w:sz w:val="16"/>
        <w:lang w:eastAsia="nl-B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0B3E85" wp14:editId="456A4DA2">
              <wp:simplePos x="0" y="0"/>
              <wp:positionH relativeFrom="column">
                <wp:posOffset>6033240</wp:posOffset>
              </wp:positionH>
              <wp:positionV relativeFrom="paragraph">
                <wp:posOffset>-441960</wp:posOffset>
              </wp:positionV>
              <wp:extent cx="179705" cy="179705"/>
              <wp:effectExtent l="0" t="0" r="0" b="0"/>
              <wp:wrapNone/>
              <wp:docPr id="5" name="Oval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" cy="179705"/>
                      </a:xfrm>
                      <a:prstGeom prst="ellipse">
                        <a:avLst/>
                      </a:prstGeom>
                      <a:solidFill>
                        <a:srgbClr val="C4007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DA92538" id="Oval 24" o:spid="_x0000_s1026" style="position:absolute;margin-left:475.05pt;margin-top:-34.8pt;width:14.15pt;height:14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" fillcolor="#c40079" stroked="f" strokeweight="1pt">
              <v:stroke joinstyle="miter"/>
            </v:oval>
          </w:pict>
        </mc:Fallback>
      </mc:AlternateContent>
    </w:r>
    <w:r w:rsidRPr="001601CC">
      <w:rPr>
        <w:rFonts w:cs="Arial"/>
        <w:noProof/>
        <w:color w:val="938369"/>
        <w:sz w:val="16"/>
        <w:lang w:eastAsia="nl-BE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1A31071C" wp14:editId="65EA8D0B">
              <wp:simplePos x="0" y="0"/>
              <wp:positionH relativeFrom="column">
                <wp:posOffset>5751935</wp:posOffset>
              </wp:positionH>
              <wp:positionV relativeFrom="paragraph">
                <wp:posOffset>-441960</wp:posOffset>
              </wp:positionV>
              <wp:extent cx="179705" cy="179705"/>
              <wp:effectExtent l="0" t="0" r="0" b="0"/>
              <wp:wrapNone/>
              <wp:docPr id="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705" cy="179705"/>
                      </a:xfrm>
                      <a:prstGeom prst="ellipse">
                        <a:avLst/>
                      </a:prstGeom>
                      <a:solidFill>
                        <a:srgbClr val="C4007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3A48F54" id="Oval 23" o:spid="_x0000_s1026" style="position:absolute;margin-left:452.9pt;margin-top:-34.8pt;width:14.15pt;height:14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" fillcolor="#c40079" stroked="f" strokeweight="1pt">
              <v:stroke joinstyle="miter"/>
            </v:oval>
          </w:pict>
        </mc:Fallback>
      </mc:AlternateContent>
    </w:r>
    <w:r w:rsidRPr="001601CC">
      <w:rPr>
        <w:rFonts w:cs="Arial"/>
        <w:noProof/>
        <w:color w:val="938369"/>
        <w:sz w:val="16"/>
        <w:lang w:eastAsia="nl-B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31D0F6" wp14:editId="7C2A51C5">
              <wp:simplePos x="0" y="0"/>
              <wp:positionH relativeFrom="column">
                <wp:posOffset>0</wp:posOffset>
              </wp:positionH>
              <wp:positionV relativeFrom="paragraph">
                <wp:posOffset>-133350</wp:posOffset>
              </wp:positionV>
              <wp:extent cx="6912000" cy="0"/>
              <wp:effectExtent l="0" t="19050" r="22225" b="19050"/>
              <wp:wrapNone/>
              <wp:docPr id="16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12000" cy="0"/>
                      </a:xfrm>
                      <a:prstGeom prst="line">
                        <a:avLst/>
                      </a:prstGeom>
                      <a:ln w="34925">
                        <a:solidFill>
                          <a:srgbClr val="93836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841037" id="Straight Connector 15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10.5pt" to="544.2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" strokecolor="#938369" strokeweight="2.75pt">
              <v:stroke joinstyle="miter"/>
            </v:line>
          </w:pict>
        </mc:Fallback>
      </mc:AlternateContent>
    </w:r>
    <w:r w:rsidRPr="001601CC">
      <w:rPr>
        <w:rFonts w:cs="Arial"/>
        <w:noProof/>
        <w:color w:val="938369"/>
        <w:sz w:val="16"/>
        <w:lang w:eastAsia="nl-BE"/>
      </w:rPr>
      <w:t xml:space="preserve">Pniël vzw  </w:t>
    </w:r>
    <w:r>
      <w:rPr>
        <w:rFonts w:cs="Arial"/>
        <w:noProof/>
        <w:color w:val="938369"/>
        <w:sz w:val="16"/>
        <w:lang w:eastAsia="nl-BE"/>
      </w:rPr>
      <w:t xml:space="preserve">   </w:t>
    </w:r>
    <w:r w:rsidRPr="001601CC">
      <w:rPr>
        <w:rFonts w:cs="Arial"/>
        <w:noProof/>
        <w:color w:val="938369"/>
        <w:sz w:val="16"/>
        <w:lang w:eastAsia="nl-BE"/>
      </w:rPr>
      <w:t>Rusthuislaan 2</w:t>
    </w:r>
    <w:r>
      <w:rPr>
        <w:rFonts w:cs="Arial"/>
        <w:noProof/>
        <w:color w:val="938369"/>
        <w:sz w:val="16"/>
        <w:lang w:eastAsia="nl-BE"/>
      </w:rPr>
      <w:t xml:space="preserve"> </w:t>
    </w:r>
    <w:r w:rsidRPr="001601CC">
      <w:rPr>
        <w:rFonts w:cs="Arial"/>
        <w:noProof/>
        <w:color w:val="938369"/>
        <w:sz w:val="16"/>
        <w:lang w:eastAsia="nl-BE"/>
      </w:rPr>
      <w:t xml:space="preserve"> </w:t>
    </w:r>
    <w:r>
      <w:rPr>
        <w:rFonts w:cs="Arial"/>
        <w:noProof/>
        <w:color w:val="938369"/>
        <w:sz w:val="16"/>
        <w:lang w:eastAsia="nl-BE"/>
      </w:rPr>
      <w:drawing>
        <wp:inline distT="0" distB="0" distL="0" distR="0" wp14:anchorId="7E8FDBB0" wp14:editId="6FEBE925">
          <wp:extent cx="42545" cy="48895"/>
          <wp:effectExtent l="0" t="0" r="0" b="8255"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" cy="4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cs="Arial"/>
        <w:noProof/>
        <w:color w:val="938369"/>
        <w:sz w:val="16"/>
        <w:lang w:eastAsia="nl-BE"/>
      </w:rPr>
      <w:t xml:space="preserve"> </w:t>
    </w:r>
    <w:r w:rsidRPr="001601CC">
      <w:rPr>
        <w:rFonts w:cs="Arial"/>
        <w:noProof/>
        <w:color w:val="938369"/>
        <w:sz w:val="16"/>
        <w:lang w:eastAsia="nl-BE"/>
      </w:rPr>
      <w:t xml:space="preserve"> 2242 Pulderbos</w:t>
    </w:r>
    <w:r>
      <w:rPr>
        <w:rFonts w:cs="Arial"/>
        <w:noProof/>
        <w:color w:val="938369"/>
        <w:sz w:val="16"/>
        <w:lang w:eastAsia="nl-BE"/>
      </w:rPr>
      <w:t xml:space="preserve"> - </w:t>
    </w:r>
    <w:r w:rsidRPr="001601CC">
      <w:rPr>
        <w:rFonts w:cs="Arial"/>
        <w:noProof/>
        <w:color w:val="938369"/>
        <w:sz w:val="16"/>
        <w:lang w:eastAsia="nl-BE"/>
      </w:rPr>
      <w:t xml:space="preserve">Zandhoven </w:t>
    </w:r>
    <w:r>
      <w:rPr>
        <w:rFonts w:cs="Arial"/>
        <w:noProof/>
        <w:color w:val="938369"/>
        <w:sz w:val="16"/>
        <w:lang w:eastAsia="nl-BE"/>
      </w:rPr>
      <w:t xml:space="preserve"> </w:t>
    </w:r>
    <w:r>
      <w:rPr>
        <w:rFonts w:cs="Arial"/>
        <w:noProof/>
        <w:color w:val="938369"/>
        <w:sz w:val="16"/>
        <w:lang w:eastAsia="nl-BE"/>
      </w:rPr>
      <w:drawing>
        <wp:inline distT="0" distB="0" distL="0" distR="0" wp14:anchorId="485C142C" wp14:editId="0F7EACD6">
          <wp:extent cx="42545" cy="48895"/>
          <wp:effectExtent l="0" t="0" r="0" b="8255"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" cy="4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cs="Arial"/>
        <w:noProof/>
        <w:color w:val="938369"/>
        <w:sz w:val="16"/>
        <w:lang w:eastAsia="nl-BE"/>
      </w:rPr>
      <w:t xml:space="preserve"> </w:t>
    </w:r>
    <w:r w:rsidRPr="001601CC">
      <w:rPr>
        <w:rFonts w:cs="Arial"/>
        <w:noProof/>
        <w:color w:val="938369"/>
        <w:sz w:val="16"/>
        <w:lang w:eastAsia="nl-BE"/>
      </w:rPr>
      <w:t xml:space="preserve"> tel. 03/410.12.70</w:t>
    </w:r>
    <w:r>
      <w:rPr>
        <w:rFonts w:cs="Arial"/>
        <w:noProof/>
        <w:color w:val="938369"/>
        <w:sz w:val="16"/>
        <w:lang w:eastAsia="nl-BE"/>
      </w:rPr>
      <w:t xml:space="preserve"> </w:t>
    </w:r>
    <w:r w:rsidRPr="001601CC">
      <w:rPr>
        <w:rFonts w:cs="Arial"/>
        <w:noProof/>
        <w:color w:val="938369"/>
        <w:sz w:val="16"/>
        <w:lang w:eastAsia="nl-BE"/>
      </w:rPr>
      <w:t xml:space="preserve"> </w:t>
    </w:r>
    <w:r>
      <w:rPr>
        <w:rFonts w:cs="Arial"/>
        <w:noProof/>
        <w:color w:val="938369"/>
        <w:sz w:val="16"/>
        <w:lang w:eastAsia="nl-BE"/>
      </w:rPr>
      <w:drawing>
        <wp:inline distT="0" distB="0" distL="0" distR="0" wp14:anchorId="09B940D9" wp14:editId="22F973AA">
          <wp:extent cx="42545" cy="48895"/>
          <wp:effectExtent l="0" t="0" r="0" b="8255"/>
          <wp:docPr id="45" name="Afbeelding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" cy="4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cs="Arial"/>
        <w:noProof/>
        <w:color w:val="938369"/>
        <w:sz w:val="16"/>
        <w:lang w:eastAsia="nl-BE"/>
      </w:rPr>
      <w:t xml:space="preserve">  </w:t>
    </w:r>
    <w:r w:rsidRPr="001601CC">
      <w:rPr>
        <w:rFonts w:cs="Arial"/>
        <w:noProof/>
        <w:color w:val="938369"/>
        <w:sz w:val="16"/>
        <w:lang w:eastAsia="nl-BE"/>
      </w:rPr>
      <w:t xml:space="preserve">info@pniel.be  </w:t>
    </w:r>
    <w:r>
      <w:rPr>
        <w:rFonts w:cs="Arial"/>
        <w:noProof/>
        <w:color w:val="938369"/>
        <w:sz w:val="16"/>
        <w:lang w:eastAsia="nl-BE"/>
      </w:rPr>
      <w:drawing>
        <wp:inline distT="0" distB="0" distL="0" distR="0" wp14:anchorId="56D70863" wp14:editId="1269B0AF">
          <wp:extent cx="42545" cy="48895"/>
          <wp:effectExtent l="0" t="0" r="0" b="8255"/>
          <wp:docPr id="46" name="Afbeelding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" cy="48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cs="Arial"/>
        <w:noProof/>
        <w:color w:val="938369"/>
        <w:sz w:val="16"/>
        <w:lang w:eastAsia="nl-BE"/>
      </w:rPr>
      <w:t xml:space="preserve">  </w:t>
    </w:r>
    <w:r w:rsidRPr="001601CC">
      <w:rPr>
        <w:rFonts w:cs="Arial"/>
        <w:noProof/>
        <w:color w:val="938369"/>
        <w:sz w:val="16"/>
        <w:lang w:eastAsia="nl-BE"/>
      </w:rPr>
      <w:t xml:space="preserve">www.pniel.be </w:t>
    </w:r>
    <w:r>
      <w:rPr>
        <w:rFonts w:cs="Arial"/>
        <w:noProof/>
        <w:color w:val="938369"/>
        <w:sz w:val="16"/>
        <w:lang w:eastAsia="nl-BE"/>
      </w:rPr>
      <w:t xml:space="preserve">                              </w:t>
    </w:r>
    <w:r w:rsidRPr="001601CC">
      <w:rPr>
        <w:rFonts w:cs="Arial"/>
        <w:noProof/>
        <w:color w:val="938369"/>
        <w:sz w:val="16"/>
        <w:lang w:eastAsia="nl-BE"/>
      </w:rPr>
      <w:t>Erkenningsnummer: PE073/VZB2349/KPE073</w:t>
    </w:r>
    <w:r w:rsidR="00AD79D8">
      <w:rPr>
        <w:rFonts w:cs="Arial"/>
        <w:noProof/>
        <w:color w:val="938369"/>
        <w:sz w:val="16"/>
        <w:lang w:eastAsia="nl-BE"/>
      </w:rPr>
      <w:t xml:space="preserve">  </w:t>
    </w:r>
    <w:r w:rsidR="00AD79D8">
      <w:rPr>
        <w:rFonts w:cs="Arial"/>
        <w:noProof/>
        <w:color w:val="938369"/>
        <w:sz w:val="16"/>
        <w:lang w:eastAsia="nl-BE"/>
      </w:rPr>
      <w:tab/>
    </w:r>
    <w:r w:rsidR="00AD79D8">
      <w:rPr>
        <w:rFonts w:cs="Arial"/>
        <w:noProof/>
        <w:color w:val="938369"/>
        <w:sz w:val="16"/>
        <w:lang w:eastAsia="nl-BE"/>
      </w:rPr>
      <w:tab/>
      <w:t xml:space="preserve"> </w:t>
    </w:r>
    <w:r w:rsidR="00AD79D8">
      <w:rPr>
        <w:rFonts w:cs="Arial"/>
        <w:noProof/>
        <w:color w:val="938369"/>
        <w:sz w:val="16"/>
        <w:lang w:val="nl-NL" w:eastAsia="nl-BE"/>
      </w:rPr>
      <w:t xml:space="preserve">Pagina </w:t>
    </w:r>
    <w:r w:rsidR="00AD79D8">
      <w:rPr>
        <w:rFonts w:cs="Arial"/>
        <w:b/>
        <w:bCs/>
        <w:noProof/>
        <w:color w:val="938369"/>
        <w:sz w:val="16"/>
        <w:lang w:eastAsia="nl-BE"/>
      </w:rPr>
      <w:fldChar w:fldCharType="begin"/>
    </w:r>
    <w:r w:rsidR="00AD79D8">
      <w:rPr>
        <w:rFonts w:cs="Arial"/>
        <w:b/>
        <w:bCs/>
        <w:noProof/>
        <w:color w:val="938369"/>
        <w:sz w:val="16"/>
        <w:lang w:eastAsia="nl-BE"/>
      </w:rPr>
      <w:instrText>PAGE  \* Arabic  \* MERGEFORMAT</w:instrText>
    </w:r>
    <w:r w:rsidR="00AD79D8">
      <w:rPr>
        <w:rFonts w:cs="Arial"/>
        <w:b/>
        <w:bCs/>
        <w:noProof/>
        <w:color w:val="938369"/>
        <w:sz w:val="16"/>
        <w:lang w:eastAsia="nl-BE"/>
      </w:rPr>
      <w:fldChar w:fldCharType="separate"/>
    </w:r>
    <w:r w:rsidR="00AD79D8">
      <w:rPr>
        <w:rFonts w:cs="Arial"/>
        <w:b/>
        <w:bCs/>
        <w:noProof/>
        <w:color w:val="938369"/>
        <w:sz w:val="16"/>
      </w:rPr>
      <w:t>1</w:t>
    </w:r>
    <w:r w:rsidR="00AD79D8">
      <w:rPr>
        <w:rFonts w:cs="Arial"/>
        <w:b/>
        <w:bCs/>
        <w:noProof/>
        <w:color w:val="938369"/>
        <w:sz w:val="16"/>
        <w:lang w:eastAsia="nl-BE"/>
      </w:rPr>
      <w:fldChar w:fldCharType="end"/>
    </w:r>
    <w:r w:rsidR="00AD79D8">
      <w:rPr>
        <w:rFonts w:cs="Arial"/>
        <w:noProof/>
        <w:color w:val="938369"/>
        <w:sz w:val="16"/>
        <w:lang w:val="nl-NL" w:eastAsia="nl-BE"/>
      </w:rPr>
      <w:t xml:space="preserve"> van </w:t>
    </w:r>
    <w:r w:rsidR="00AD79D8">
      <w:rPr>
        <w:rFonts w:cs="Arial"/>
        <w:b/>
        <w:bCs/>
        <w:noProof/>
        <w:color w:val="938369"/>
        <w:sz w:val="16"/>
        <w:lang w:eastAsia="nl-BE"/>
      </w:rPr>
      <w:fldChar w:fldCharType="begin"/>
    </w:r>
    <w:r w:rsidR="00AD79D8">
      <w:rPr>
        <w:rFonts w:cs="Arial"/>
        <w:b/>
        <w:bCs/>
        <w:noProof/>
        <w:color w:val="938369"/>
        <w:sz w:val="16"/>
        <w:lang w:eastAsia="nl-BE"/>
      </w:rPr>
      <w:instrText>NUMPAGES  \* Arabic  \* MERGEFORMAT</w:instrText>
    </w:r>
    <w:r w:rsidR="00AD79D8">
      <w:rPr>
        <w:rFonts w:cs="Arial"/>
        <w:b/>
        <w:bCs/>
        <w:noProof/>
        <w:color w:val="938369"/>
        <w:sz w:val="16"/>
        <w:lang w:eastAsia="nl-BE"/>
      </w:rPr>
      <w:fldChar w:fldCharType="separate"/>
    </w:r>
    <w:r w:rsidR="00AD79D8">
      <w:rPr>
        <w:rFonts w:cs="Arial"/>
        <w:b/>
        <w:bCs/>
        <w:noProof/>
        <w:color w:val="938369"/>
        <w:sz w:val="16"/>
      </w:rPr>
      <w:t>21</w:t>
    </w:r>
    <w:r w:rsidR="00AD79D8">
      <w:rPr>
        <w:rFonts w:cs="Arial"/>
        <w:b/>
        <w:bCs/>
        <w:noProof/>
        <w:color w:val="938369"/>
        <w:sz w:val="16"/>
        <w:lang w:eastAsia="nl-B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AC2A" w14:textId="77777777" w:rsidR="00AD79D8" w:rsidRDefault="00AD79D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EC063" w14:textId="77777777" w:rsidR="00E84DDD" w:rsidRDefault="00E84DDD" w:rsidP="00687118">
      <w:pPr>
        <w:spacing w:after="0" w:line="240" w:lineRule="auto"/>
      </w:pPr>
      <w:r>
        <w:separator/>
      </w:r>
    </w:p>
  </w:footnote>
  <w:footnote w:type="continuationSeparator" w:id="0">
    <w:p w14:paraId="0109DB2A" w14:textId="77777777" w:rsidR="00E84DDD" w:rsidRDefault="00E84DDD" w:rsidP="00687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D5086" w14:textId="77777777" w:rsidR="00AD79D8" w:rsidRDefault="00AD79D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D583B9" w14:textId="77777777" w:rsidR="00455327" w:rsidRDefault="00455327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1" locked="0" layoutInCell="1" allowOverlap="1" wp14:anchorId="32F38ABB" wp14:editId="441DFE67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476000" cy="1371882"/>
          <wp:effectExtent l="0" t="0" r="0" b="0"/>
          <wp:wrapNone/>
          <wp:docPr id="42" name="Afbeelding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niel_logo regul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000" cy="1371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2B562D" w14:textId="77777777" w:rsidR="00455327" w:rsidRDefault="0045532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CF870" w14:textId="77777777" w:rsidR="00AD79D8" w:rsidRDefault="00AD79D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445D6"/>
    <w:multiLevelType w:val="hybridMultilevel"/>
    <w:tmpl w:val="13B0B832"/>
    <w:lvl w:ilvl="0" w:tplc="FFC4CA4A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C50BA"/>
    <w:multiLevelType w:val="hybridMultilevel"/>
    <w:tmpl w:val="421A6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34C1E"/>
    <w:multiLevelType w:val="hybridMultilevel"/>
    <w:tmpl w:val="421A6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B7675"/>
    <w:multiLevelType w:val="hybridMultilevel"/>
    <w:tmpl w:val="421A6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10B22"/>
    <w:multiLevelType w:val="hybridMultilevel"/>
    <w:tmpl w:val="9A0A1BD4"/>
    <w:lvl w:ilvl="0" w:tplc="185C0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A56D8"/>
    <w:multiLevelType w:val="hybridMultilevel"/>
    <w:tmpl w:val="E408BABA"/>
    <w:lvl w:ilvl="0" w:tplc="3CEA3C2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42B7C"/>
    <w:multiLevelType w:val="hybridMultilevel"/>
    <w:tmpl w:val="E45A0A14"/>
    <w:lvl w:ilvl="0" w:tplc="6EA0742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F761B"/>
    <w:multiLevelType w:val="hybridMultilevel"/>
    <w:tmpl w:val="2AA0B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1239C"/>
    <w:multiLevelType w:val="hybridMultilevel"/>
    <w:tmpl w:val="91DAFBF4"/>
    <w:lvl w:ilvl="0" w:tplc="5C0492FC">
      <w:start w:val="1"/>
      <w:numFmt w:val="bullet"/>
      <w:lvlText w:val="q"/>
      <w:lvlJc w:val="left"/>
      <w:pPr>
        <w:ind w:left="1021" w:hanging="445"/>
      </w:pPr>
      <w:rPr>
        <w:rFonts w:ascii="Wingdings" w:hAnsi="Wingdings" w:hint="default"/>
      </w:rPr>
    </w:lvl>
    <w:lvl w:ilvl="1" w:tplc="CA781344">
      <w:start w:val="1"/>
      <w:numFmt w:val="bullet"/>
      <w:lvlText w:val=""/>
      <w:lvlJc w:val="left"/>
      <w:pPr>
        <w:ind w:left="1701" w:hanging="405"/>
      </w:pPr>
      <w:rPr>
        <w:rFonts w:ascii="Wingdings" w:hAnsi="Wingdings" w:hint="default"/>
      </w:rPr>
    </w:lvl>
    <w:lvl w:ilvl="2" w:tplc="08130005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9" w15:restartNumberingAfterBreak="0">
    <w:nsid w:val="356F1756"/>
    <w:multiLevelType w:val="hybridMultilevel"/>
    <w:tmpl w:val="2E8AAA7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37679"/>
    <w:multiLevelType w:val="multilevel"/>
    <w:tmpl w:val="3E3E639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4E2C2184"/>
    <w:multiLevelType w:val="multilevel"/>
    <w:tmpl w:val="DE4CB24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56F134F2"/>
    <w:multiLevelType w:val="multilevel"/>
    <w:tmpl w:val="1CA651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7062E64"/>
    <w:multiLevelType w:val="hybridMultilevel"/>
    <w:tmpl w:val="BC626EFA"/>
    <w:lvl w:ilvl="0" w:tplc="3CEA3C28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914DE0"/>
    <w:multiLevelType w:val="hybridMultilevel"/>
    <w:tmpl w:val="421A6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BD422D"/>
    <w:multiLevelType w:val="hybridMultilevel"/>
    <w:tmpl w:val="421A6E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B5D9F"/>
    <w:multiLevelType w:val="hybridMultilevel"/>
    <w:tmpl w:val="257686DE"/>
    <w:lvl w:ilvl="0" w:tplc="185C0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0"/>
  </w:num>
  <w:num w:numId="5">
    <w:abstractNumId w:val="5"/>
  </w:num>
  <w:num w:numId="6">
    <w:abstractNumId w:val="13"/>
  </w:num>
  <w:num w:numId="7">
    <w:abstractNumId w:val="16"/>
  </w:num>
  <w:num w:numId="8">
    <w:abstractNumId w:val="15"/>
  </w:num>
  <w:num w:numId="9">
    <w:abstractNumId w:val="2"/>
  </w:num>
  <w:num w:numId="10">
    <w:abstractNumId w:val="14"/>
  </w:num>
  <w:num w:numId="11">
    <w:abstractNumId w:val="7"/>
  </w:num>
  <w:num w:numId="12">
    <w:abstractNumId w:val="3"/>
  </w:num>
  <w:num w:numId="13">
    <w:abstractNumId w:val="1"/>
  </w:num>
  <w:num w:numId="14">
    <w:abstractNumId w:val="8"/>
  </w:num>
  <w:num w:numId="15">
    <w:abstractNumId w:val="11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38"/>
    <w:rsid w:val="00076CFC"/>
    <w:rsid w:val="000D2161"/>
    <w:rsid w:val="001601CC"/>
    <w:rsid w:val="00162229"/>
    <w:rsid w:val="001E7BD9"/>
    <w:rsid w:val="00324072"/>
    <w:rsid w:val="00342C10"/>
    <w:rsid w:val="003516B2"/>
    <w:rsid w:val="00385AB2"/>
    <w:rsid w:val="00386232"/>
    <w:rsid w:val="003A2676"/>
    <w:rsid w:val="00451F76"/>
    <w:rsid w:val="00455327"/>
    <w:rsid w:val="004628CC"/>
    <w:rsid w:val="004679DC"/>
    <w:rsid w:val="004718C8"/>
    <w:rsid w:val="004A46FB"/>
    <w:rsid w:val="004A76F8"/>
    <w:rsid w:val="004F1BF3"/>
    <w:rsid w:val="00510993"/>
    <w:rsid w:val="00587085"/>
    <w:rsid w:val="00596196"/>
    <w:rsid w:val="005E09A0"/>
    <w:rsid w:val="00607359"/>
    <w:rsid w:val="00632151"/>
    <w:rsid w:val="00687118"/>
    <w:rsid w:val="00763790"/>
    <w:rsid w:val="00825572"/>
    <w:rsid w:val="00856E3D"/>
    <w:rsid w:val="00857A13"/>
    <w:rsid w:val="008723E1"/>
    <w:rsid w:val="008B2B38"/>
    <w:rsid w:val="008B56F7"/>
    <w:rsid w:val="008E5CCE"/>
    <w:rsid w:val="008F128C"/>
    <w:rsid w:val="009142DD"/>
    <w:rsid w:val="009721D7"/>
    <w:rsid w:val="00973CC1"/>
    <w:rsid w:val="009A194A"/>
    <w:rsid w:val="00A43BF0"/>
    <w:rsid w:val="00AD79D8"/>
    <w:rsid w:val="00B76078"/>
    <w:rsid w:val="00BA46FF"/>
    <w:rsid w:val="00BB5B88"/>
    <w:rsid w:val="00C05526"/>
    <w:rsid w:val="00C205BA"/>
    <w:rsid w:val="00C24CA0"/>
    <w:rsid w:val="00C3644F"/>
    <w:rsid w:val="00C8591F"/>
    <w:rsid w:val="00D13F7B"/>
    <w:rsid w:val="00D64015"/>
    <w:rsid w:val="00DD01BE"/>
    <w:rsid w:val="00DD7F1C"/>
    <w:rsid w:val="00DE562B"/>
    <w:rsid w:val="00E25E80"/>
    <w:rsid w:val="00E84DDD"/>
    <w:rsid w:val="00EC2444"/>
    <w:rsid w:val="00F059BF"/>
    <w:rsid w:val="00F4338E"/>
    <w:rsid w:val="00F66A09"/>
    <w:rsid w:val="00FA550D"/>
    <w:rsid w:val="00FB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32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973CC1"/>
  </w:style>
  <w:style w:type="paragraph" w:styleId="Kop1">
    <w:name w:val="heading 1"/>
    <w:basedOn w:val="Standaard"/>
    <w:next w:val="Standaard"/>
    <w:link w:val="Kop1Char"/>
    <w:uiPriority w:val="9"/>
    <w:qFormat/>
    <w:rsid w:val="00973CC1"/>
    <w:pPr>
      <w:keepNext/>
      <w:keepLines/>
      <w:spacing w:before="240" w:after="0"/>
      <w:outlineLvl w:val="0"/>
    </w:pPr>
    <w:rPr>
      <w:rFonts w:eastAsiaTheme="majorEastAsia" w:cstheme="majorBidi"/>
      <w:b/>
      <w:color w:val="C40079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73CC1"/>
    <w:pPr>
      <w:keepNext/>
      <w:keepLines/>
      <w:spacing w:before="40" w:after="0"/>
      <w:outlineLvl w:val="1"/>
    </w:pPr>
    <w:rPr>
      <w:rFonts w:eastAsiaTheme="majorEastAsia" w:cstheme="majorBidi"/>
      <w:b/>
      <w:color w:val="938369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871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7118"/>
  </w:style>
  <w:style w:type="paragraph" w:styleId="Voettekst">
    <w:name w:val="footer"/>
    <w:basedOn w:val="Standaard"/>
    <w:link w:val="VoettekstChar"/>
    <w:uiPriority w:val="99"/>
    <w:unhideWhenUsed/>
    <w:rsid w:val="006871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7118"/>
  </w:style>
  <w:style w:type="character" w:customStyle="1" w:styleId="Kop1Char">
    <w:name w:val="Kop 1 Char"/>
    <w:basedOn w:val="Standaardalinea-lettertype"/>
    <w:link w:val="Kop1"/>
    <w:uiPriority w:val="9"/>
    <w:rsid w:val="00973CC1"/>
    <w:rPr>
      <w:rFonts w:eastAsiaTheme="majorEastAsia" w:cstheme="majorBidi"/>
      <w:b/>
      <w:color w:val="C40079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973CC1"/>
    <w:rPr>
      <w:rFonts w:eastAsiaTheme="majorEastAsia" w:cstheme="majorBidi"/>
      <w:b/>
      <w:color w:val="938369"/>
      <w:szCs w:val="26"/>
    </w:rPr>
  </w:style>
  <w:style w:type="paragraph" w:styleId="Lijstalinea">
    <w:name w:val="List Paragraph"/>
    <w:basedOn w:val="Standaard"/>
    <w:uiPriority w:val="34"/>
    <w:qFormat/>
    <w:rsid w:val="008B2B3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C2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C2444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5532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5532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5532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5532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55327"/>
    <w:rPr>
      <w:b/>
      <w:bCs/>
      <w:sz w:val="20"/>
      <w:szCs w:val="20"/>
    </w:rPr>
  </w:style>
  <w:style w:type="paragraph" w:customStyle="1" w:styleId="Default">
    <w:name w:val="Default"/>
    <w:rsid w:val="004553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styleId="Hyperlink">
    <w:name w:val="Hyperlink"/>
    <w:basedOn w:val="Standaardalinea-lettertype"/>
    <w:uiPriority w:val="99"/>
    <w:unhideWhenUsed/>
    <w:rsid w:val="00510993"/>
    <w:rPr>
      <w:color w:val="0563C1" w:themeColor="hyperlink"/>
      <w:u w:val="single"/>
    </w:rPr>
  </w:style>
  <w:style w:type="table" w:customStyle="1" w:styleId="Onopgemaaktetabel11">
    <w:name w:val="Onopgemaakte tabel 11"/>
    <w:basedOn w:val="Standaardtabel"/>
    <w:uiPriority w:val="41"/>
    <w:rsid w:val="00162229"/>
    <w:pPr>
      <w:spacing w:after="0" w:line="240" w:lineRule="auto"/>
    </w:pPr>
    <w:rPr>
      <w:rFonts w:asciiTheme="minorHAnsi" w:eastAsiaTheme="minorEastAsia" w:hAnsiTheme="minorHAnsi" w:cs="Times New Roman"/>
      <w:lang w:eastAsia="nl-B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162229"/>
    <w:rPr>
      <w:color w:val="808080"/>
    </w:rPr>
  </w:style>
  <w:style w:type="paragraph" w:styleId="Geenafstand">
    <w:name w:val="No Spacing"/>
    <w:uiPriority w:val="1"/>
    <w:qFormat/>
    <w:rsid w:val="00162229"/>
    <w:pPr>
      <w:spacing w:after="0" w:line="240" w:lineRule="auto"/>
    </w:pPr>
    <w:rPr>
      <w:rFonts w:asciiTheme="minorHAnsi" w:eastAsiaTheme="minorEastAsia" w:hAnsiTheme="minorHAnsi" w:cs="Times New Roman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72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pniel.b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julie.vanhooreweghe@hict.be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Huisstijl\2_briefpapier\briefpap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88D5331191B45C0A7E7BB333F9BE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93DCF-2871-4476-820F-933EBD62E18B}"/>
      </w:docPartPr>
      <w:docPartBody>
        <w:p w:rsidR="007B67AA" w:rsidRDefault="007243E4" w:rsidP="007243E4">
          <w:pPr>
            <w:pStyle w:val="588D5331191B45C0A7E7BB333F9BE37B"/>
          </w:pPr>
          <w:r w:rsidRPr="00031683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FABC3767667D435288DB5F7402510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B0754-6B0C-4D00-8180-6B95B7114CD2}"/>
      </w:docPartPr>
      <w:docPartBody>
        <w:p w:rsidR="007B67AA" w:rsidRDefault="007243E4" w:rsidP="007243E4">
          <w:pPr>
            <w:pStyle w:val="FABC3767667D435288DB5F7402510C34"/>
          </w:pPr>
          <w:r w:rsidRPr="00031683">
            <w:rPr>
              <w:rStyle w:val="Tekstvantijdelijkeaanduiding"/>
            </w:rPr>
            <w:t>Klik hier als u een datum wilt invoeren.</w:t>
          </w:r>
        </w:p>
      </w:docPartBody>
    </w:docPart>
    <w:docPart>
      <w:docPartPr>
        <w:name w:val="0FEE7818D2894FBC8E21DEB62897E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F39B-5722-4555-9D48-B4EE97CEE296}"/>
      </w:docPartPr>
      <w:docPartBody>
        <w:p w:rsidR="007B67AA" w:rsidRDefault="007243E4" w:rsidP="007243E4">
          <w:pPr>
            <w:pStyle w:val="0FEE7818D2894FBC8E21DEB62897E185"/>
          </w:pPr>
          <w:r w:rsidRPr="00031683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3E4"/>
    <w:rsid w:val="001851CA"/>
    <w:rsid w:val="00323150"/>
    <w:rsid w:val="00467B51"/>
    <w:rsid w:val="00474582"/>
    <w:rsid w:val="006961D7"/>
    <w:rsid w:val="007243E4"/>
    <w:rsid w:val="007B67AA"/>
    <w:rsid w:val="0094274C"/>
    <w:rsid w:val="00BF3495"/>
    <w:rsid w:val="00F9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243E4"/>
    <w:rPr>
      <w:color w:val="808080"/>
    </w:rPr>
  </w:style>
  <w:style w:type="paragraph" w:customStyle="1" w:styleId="588D5331191B45C0A7E7BB333F9BE37B">
    <w:name w:val="588D5331191B45C0A7E7BB333F9BE37B"/>
    <w:rsid w:val="007243E4"/>
  </w:style>
  <w:style w:type="paragraph" w:customStyle="1" w:styleId="FABC3767667D435288DB5F7402510C34">
    <w:name w:val="FABC3767667D435288DB5F7402510C34"/>
    <w:rsid w:val="007243E4"/>
  </w:style>
  <w:style w:type="paragraph" w:customStyle="1" w:styleId="0FEE7818D2894FBC8E21DEB62897E185">
    <w:name w:val="0FEE7818D2894FBC8E21DEB62897E185"/>
    <w:rsid w:val="00724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</Template>
  <TotalTime>0</TotalTime>
  <Pages>4</Pages>
  <Words>821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2018-06-26T13:28:00Z</dcterms:created>
  <dcterms:modified xsi:type="dcterms:W3CDTF">2018-06-29T07:15:00Z</dcterms:modified>
</cp:coreProperties>
</file>